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E84" w:rsidRDefault="0058725D">
      <w:r>
        <w:rPr>
          <w:noProof/>
          <w:lang w:eastAsia="ru-RU"/>
        </w:rPr>
        <w:drawing>
          <wp:inline distT="0" distB="0" distL="0" distR="0" wp14:anchorId="5A1C8A02" wp14:editId="0113D4E9">
            <wp:extent cx="5940425" cy="1491084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491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25D" w:rsidRDefault="0058725D">
      <w:r>
        <w:rPr>
          <w:noProof/>
          <w:lang w:eastAsia="ru-RU"/>
        </w:rPr>
        <w:drawing>
          <wp:inline distT="0" distB="0" distL="0" distR="0" wp14:anchorId="0E43DFC3" wp14:editId="368666D6">
            <wp:extent cx="5940425" cy="1069877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069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25D" w:rsidRDefault="0058725D">
      <w:r>
        <w:rPr>
          <w:noProof/>
          <w:lang w:eastAsia="ru-RU"/>
        </w:rPr>
        <w:drawing>
          <wp:inline distT="0" distB="0" distL="0" distR="0" wp14:anchorId="12FB8D3F" wp14:editId="796C7F35">
            <wp:extent cx="5940425" cy="1317574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17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25D" w:rsidRDefault="0058725D">
      <w:r>
        <w:rPr>
          <w:noProof/>
          <w:lang w:eastAsia="ru-RU"/>
        </w:rPr>
        <w:drawing>
          <wp:inline distT="0" distB="0" distL="0" distR="0" wp14:anchorId="4365C83F" wp14:editId="1FE0CA3C">
            <wp:extent cx="5940425" cy="1930071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930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25D" w:rsidRDefault="0058725D">
      <w:r>
        <w:rPr>
          <w:noProof/>
          <w:lang w:eastAsia="ru-RU"/>
        </w:rPr>
        <w:drawing>
          <wp:inline distT="0" distB="0" distL="0" distR="0" wp14:anchorId="279C7E4B" wp14:editId="010788CC">
            <wp:extent cx="5940425" cy="2058211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58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25D" w:rsidRDefault="0058725D">
      <w:r>
        <w:rPr>
          <w:noProof/>
          <w:lang w:eastAsia="ru-RU"/>
        </w:rPr>
        <w:lastRenderedPageBreak/>
        <w:drawing>
          <wp:inline distT="0" distB="0" distL="0" distR="0" wp14:anchorId="3A620927" wp14:editId="13B6F07A">
            <wp:extent cx="5940425" cy="1030638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030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25D" w:rsidRDefault="0058725D">
      <w:bookmarkStart w:id="0" w:name="_GoBack"/>
      <w:r>
        <w:rPr>
          <w:noProof/>
          <w:lang w:eastAsia="ru-RU"/>
        </w:rPr>
        <w:drawing>
          <wp:inline distT="0" distB="0" distL="0" distR="0" wp14:anchorId="016C2036" wp14:editId="076945A8">
            <wp:extent cx="5940425" cy="2316330"/>
            <wp:effectExtent l="0" t="0" r="3175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31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87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25D"/>
    <w:rsid w:val="0058725D"/>
    <w:rsid w:val="00D2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7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2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7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2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904017D9</Template>
  <TotalTime>4</TotalTime>
  <Pages>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Николаева Юлия</dc:creator>
  <cp:lastModifiedBy>Николаева Юлия</cp:lastModifiedBy>
  <cp:revision>1</cp:revision>
  <dcterms:created xsi:type="dcterms:W3CDTF">2022-11-21T06:42:00Z</dcterms:created>
  <dcterms:modified xsi:type="dcterms:W3CDTF">2022-11-21T06:50:00Z</dcterms:modified>
</cp:coreProperties>
</file>