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5"/>
        <w:gridCol w:w="2037"/>
        <w:gridCol w:w="2038"/>
      </w:tblGrid>
      <w:tr w:rsidR="000F3C2A" w:rsidRPr="007F4543" w:rsidTr="000F3C2A">
        <w:trPr>
          <w:jc w:val="center"/>
        </w:trPr>
        <w:tc>
          <w:tcPr>
            <w:tcW w:w="104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pBdr>
                <w:bottom w:val="single" w:sz="12" w:space="1" w:color="auto"/>
              </w:pBd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F3C2A" w:rsidRPr="007F4543" w:rsidTr="000F3C2A">
        <w:trPr>
          <w:jc w:val="center"/>
        </w:trPr>
        <w:tc>
          <w:tcPr>
            <w:tcW w:w="104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b/>
                <w:color w:val="000000"/>
                <w:sz w:val="18"/>
                <w:szCs w:val="18"/>
                <w:vertAlign w:val="superscript"/>
              </w:rPr>
            </w:pPr>
            <w:r w:rsidRPr="007F4543">
              <w:rPr>
                <w:color w:val="000000"/>
                <w:sz w:val="18"/>
                <w:szCs w:val="18"/>
              </w:rPr>
              <w:t xml:space="preserve"> </w:t>
            </w:r>
            <w:r w:rsidRPr="007F4543">
              <w:rPr>
                <w:color w:val="000000"/>
                <w:sz w:val="18"/>
                <w:szCs w:val="18"/>
                <w:vertAlign w:val="superscript"/>
              </w:rPr>
              <w:t xml:space="preserve">(полное наименование </w:t>
            </w:r>
            <w:r w:rsidRPr="007F4543">
              <w:rPr>
                <w:sz w:val="18"/>
                <w:szCs w:val="18"/>
                <w:vertAlign w:val="superscript"/>
              </w:rPr>
              <w:t>организации, проводящей специальную оценку условий труда</w:t>
            </w:r>
            <w:r w:rsidRPr="007F4543">
              <w:rPr>
                <w:color w:val="000000"/>
                <w:sz w:val="18"/>
                <w:szCs w:val="18"/>
                <w:vertAlign w:val="superscript"/>
              </w:rPr>
              <w:t>, регистрационный номер записи в реестре организаций, проводящих специальную оценку условий труда)</w:t>
            </w:r>
            <w:bookmarkStart w:id="0" w:name="att_org_header"/>
            <w:bookmarkEnd w:id="0"/>
          </w:p>
        </w:tc>
      </w:tr>
      <w:tr w:rsidR="000F3C2A" w:rsidRPr="007F4543" w:rsidTr="000F3C2A">
        <w:trPr>
          <w:jc w:val="center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C34FF0" w:rsidP="000F3C2A">
            <w:pPr>
              <w:jc w:val="center"/>
              <w:rPr>
                <w:color w:val="000000"/>
                <w:sz w:val="18"/>
                <w:szCs w:val="18"/>
              </w:rPr>
            </w:pPr>
            <w:r w:rsidRPr="007F4543">
              <w:rPr>
                <w:color w:val="000000"/>
                <w:sz w:val="18"/>
                <w:szCs w:val="18"/>
              </w:rPr>
              <w:t>Уникальный номер записи об аккредитации в реестре аккредитованных лиц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color w:val="000000"/>
                <w:sz w:val="18"/>
                <w:szCs w:val="18"/>
              </w:rPr>
            </w:pPr>
            <w:r w:rsidRPr="007F4543">
              <w:rPr>
                <w:color w:val="000000"/>
                <w:sz w:val="18"/>
                <w:szCs w:val="18"/>
              </w:rPr>
              <w:t>Дата получения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color w:val="000000"/>
                <w:sz w:val="18"/>
                <w:szCs w:val="18"/>
              </w:rPr>
            </w:pPr>
            <w:r w:rsidRPr="007F4543">
              <w:rPr>
                <w:color w:val="000000"/>
                <w:sz w:val="18"/>
                <w:szCs w:val="18"/>
              </w:rPr>
              <w:t xml:space="preserve">Дата окончания </w:t>
            </w:r>
            <w:bookmarkStart w:id="1" w:name="att_org_header2"/>
            <w:bookmarkEnd w:id="1"/>
          </w:p>
        </w:tc>
      </w:tr>
      <w:tr w:rsidR="000F3C2A" w:rsidRPr="007F4543" w:rsidTr="000F3C2A">
        <w:trPr>
          <w:jc w:val="center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2A" w:rsidRPr="007F4543" w:rsidRDefault="000F3C2A" w:rsidP="000F3C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:rsidR="000F3C2A" w:rsidRPr="007F4543" w:rsidRDefault="000F3C2A" w:rsidP="000F3C2A">
      <w:pPr>
        <w:pStyle w:val="1"/>
      </w:pPr>
    </w:p>
    <w:p w:rsidR="00FB001B" w:rsidRPr="007F4543" w:rsidRDefault="00367816" w:rsidP="00367816">
      <w:pPr>
        <w:pStyle w:val="1"/>
      </w:pPr>
      <w:r w:rsidRPr="007F4543">
        <w:t>ПРОТОКОЛ</w:t>
      </w:r>
      <w:r w:rsidR="00FB001B" w:rsidRPr="007F4543">
        <w:rPr>
          <w:caps/>
        </w:rPr>
        <w:br/>
      </w:r>
      <w:r w:rsidR="00754D38" w:rsidRPr="007F4543">
        <w:t>измерений</w:t>
      </w:r>
      <w:r w:rsidR="00BB445F" w:rsidRPr="007F4543">
        <w:t xml:space="preserve"> параметров переменного электромагнитного поля 50 Гц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40"/>
        <w:gridCol w:w="3555"/>
      </w:tblGrid>
      <w:tr w:rsidR="00FB001B" w:rsidRPr="007F4543" w:rsidTr="00FB001B">
        <w:trPr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01B" w:rsidRPr="007F4543" w:rsidRDefault="00FB001B" w:rsidP="00367816">
            <w:r w:rsidRPr="007F4543">
              <w:t>№</w:t>
            </w:r>
          </w:p>
        </w:tc>
        <w:tc>
          <w:tcPr>
            <w:tcW w:w="3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01B" w:rsidRPr="007F4543" w:rsidRDefault="005A70CA" w:rsidP="00367816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bookmarkStart w:id="2" w:name="num_table"/>
            <w:bookmarkEnd w:id="2"/>
            <w:r>
              <w:rPr>
                <w:bCs/>
                <w:color w:val="000000"/>
                <w:sz w:val="20"/>
                <w:szCs w:val="20"/>
              </w:rPr>
              <w:t>01.04.00.121-282- Э50</w:t>
            </w:r>
          </w:p>
        </w:tc>
      </w:tr>
      <w:tr w:rsidR="00FB001B" w:rsidRPr="007F4543" w:rsidTr="00FB001B">
        <w:trPr>
          <w:jc w:val="center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01B" w:rsidRPr="007F4543" w:rsidRDefault="00FB001B" w:rsidP="00367816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001B" w:rsidRPr="007F4543" w:rsidRDefault="00FB001B" w:rsidP="00883461">
            <w:pPr>
              <w:pStyle w:val="a9"/>
              <w:rPr>
                <w:bCs/>
              </w:rPr>
            </w:pPr>
            <w:r w:rsidRPr="007F4543">
              <w:rPr>
                <w:vertAlign w:val="superscript"/>
              </w:rPr>
              <w:t>(идентификационный номер протокола)</w:t>
            </w:r>
          </w:p>
        </w:tc>
      </w:tr>
    </w:tbl>
    <w:p w:rsidR="00FB001B" w:rsidRPr="007F4543" w:rsidRDefault="00FD2BA8" w:rsidP="00AD14A4">
      <w:r w:rsidRPr="007F4543">
        <w:rPr>
          <w:rStyle w:val="a7"/>
        </w:rPr>
        <w:t xml:space="preserve">1. </w:t>
      </w:r>
      <w:r w:rsidR="00A6145B" w:rsidRPr="007F4543">
        <w:rPr>
          <w:rStyle w:val="a7"/>
        </w:rPr>
        <w:t>Сведения о дате измерения и оформления протокола</w:t>
      </w:r>
      <w:r w:rsidR="00234932" w:rsidRPr="007F4543">
        <w:rPr>
          <w:rStyle w:val="a7"/>
        </w:rPr>
        <w:t>:</w:t>
      </w:r>
      <w:r w:rsidR="00A6145B" w:rsidRPr="007F4543">
        <w:t xml:space="preserve"> </w:t>
      </w:r>
    </w:p>
    <w:p w:rsidR="00A6145B" w:rsidRPr="007F4543" w:rsidRDefault="00A6145B" w:rsidP="00A6145B">
      <w:r w:rsidRPr="007F4543">
        <w:t xml:space="preserve">1.1. Дата проведения измерений: </w:t>
      </w:r>
      <w:fldSimple w:instr=" DOCVARIABLE izm_date \* MERGEFORMAT ">
        <w:r w:rsidR="00584326">
          <w:t>31.01.2022</w:t>
        </w:r>
      </w:fldSimple>
    </w:p>
    <w:p w:rsidR="00A6145B" w:rsidRPr="007F4543" w:rsidRDefault="00A6145B" w:rsidP="00A6145B">
      <w:r w:rsidRPr="007F4543">
        <w:t>1.</w:t>
      </w:r>
      <w:r w:rsidR="00AC7908" w:rsidRPr="007F4543">
        <w:t>2</w:t>
      </w:r>
      <w:r w:rsidRPr="007F4543">
        <w:t xml:space="preserve">. Дата оформления протокола: </w:t>
      </w:r>
      <w:fldSimple w:instr=" DOCVARIABLE fill_date \* MERGEFORMAT ">
        <w:r w:rsidR="00584326" w:rsidRPr="00584326">
          <w:rPr>
            <w:bCs/>
          </w:rPr>
          <w:t>31</w:t>
        </w:r>
        <w:r w:rsidR="00584326">
          <w:t>.01.2022</w:t>
        </w:r>
      </w:fldSimple>
    </w:p>
    <w:p w:rsidR="000624A8" w:rsidRPr="007F4543" w:rsidRDefault="000624A8" w:rsidP="000624A8">
      <w:pPr>
        <w:pStyle w:val="a6"/>
      </w:pPr>
      <w:r w:rsidRPr="007F4543">
        <w:t>2. Сведения о работодателе:</w:t>
      </w:r>
    </w:p>
    <w:p w:rsidR="000624A8" w:rsidRPr="007F4543" w:rsidRDefault="000624A8" w:rsidP="000624A8">
      <w:r w:rsidRPr="007F4543">
        <w:t>2.1. Наименование работодателя:</w:t>
      </w:r>
      <w:r w:rsidRPr="007F4543">
        <w:rPr>
          <w:rStyle w:val="aa"/>
        </w:rPr>
        <w:t xml:space="preserve"> </w:t>
      </w:r>
      <w:fldSimple w:instr=" DOCVARIABLE rbtd_name \* MERGEFORMAT ">
        <w:r w:rsidR="005A70CA" w:rsidRPr="005A70CA">
          <w:rPr>
            <w:rStyle w:val="aa"/>
          </w:rPr>
          <w:t>ОБЩЕСТВО С ОГРАНИЧЕННОЙ ОТВЕТСТВЕННОСТЬЮ "</w:t>
        </w:r>
        <w:r w:rsidR="00E82906">
          <w:rPr>
            <w:rStyle w:val="aa"/>
          </w:rPr>
          <w:t>X</w:t>
        </w:r>
        <w:r w:rsidR="005A70CA" w:rsidRPr="005A70CA">
          <w:rPr>
            <w:rStyle w:val="aa"/>
          </w:rPr>
          <w:t>"</w:t>
        </w:r>
      </w:fldSimple>
      <w:r w:rsidRPr="007F4543">
        <w:rPr>
          <w:rStyle w:val="aa"/>
        </w:rPr>
        <w:t> </w:t>
      </w:r>
    </w:p>
    <w:p w:rsidR="000624A8" w:rsidRPr="007F4543" w:rsidRDefault="000624A8" w:rsidP="000624A8">
      <w:r w:rsidRPr="007F4543">
        <w:t>2.2. Место нахождения и место осуществления деятельности работодателя:</w:t>
      </w:r>
      <w:r w:rsidRPr="007F4543">
        <w:rPr>
          <w:rStyle w:val="aa"/>
        </w:rPr>
        <w:t xml:space="preserve"> </w:t>
      </w:r>
      <w:fldSimple w:instr=" DOCVARIABLE rbtd_adr \* MERGEFORMAT ">
        <w:r w:rsidR="005A70CA" w:rsidRPr="005A70CA">
          <w:rPr>
            <w:rStyle w:val="aa"/>
          </w:rPr>
          <w:t xml:space="preserve"> </w:t>
        </w:r>
      </w:fldSimple>
      <w:r w:rsidRPr="007F4543">
        <w:rPr>
          <w:rStyle w:val="aa"/>
        </w:rPr>
        <w:t> </w:t>
      </w:r>
    </w:p>
    <w:p w:rsidR="000624A8" w:rsidRPr="007F4543" w:rsidRDefault="000624A8" w:rsidP="000624A8">
      <w:r w:rsidRPr="007F4543">
        <w:t>2.3. Наименование структурного подразделения:</w:t>
      </w:r>
      <w:r w:rsidRPr="007F4543">
        <w:rPr>
          <w:rStyle w:val="aa"/>
        </w:rPr>
        <w:t xml:space="preserve"> </w:t>
      </w:r>
      <w:fldSimple w:instr=" DOCVARIABLE ceh_info \* MERGEFORMAT ">
        <w:r w:rsidR="005A70CA" w:rsidRPr="005A70CA">
          <w:rPr>
            <w:rStyle w:val="aa"/>
          </w:rPr>
          <w:t xml:space="preserve"> Отсутствует</w:t>
        </w:r>
      </w:fldSimple>
      <w:r w:rsidRPr="007F4543">
        <w:rPr>
          <w:rStyle w:val="aa"/>
        </w:rPr>
        <w:t> </w:t>
      </w:r>
    </w:p>
    <w:p w:rsidR="000624A8" w:rsidRPr="007F4543" w:rsidRDefault="000624A8" w:rsidP="000624A8">
      <w:pPr>
        <w:pStyle w:val="a6"/>
      </w:pPr>
      <w:r w:rsidRPr="007F4543">
        <w:t>3. Сведения о рабочем месте:</w:t>
      </w:r>
    </w:p>
    <w:p w:rsidR="000624A8" w:rsidRPr="007F4543" w:rsidRDefault="000624A8" w:rsidP="000624A8">
      <w:r w:rsidRPr="007F4543">
        <w:t>3.1. Номер рабочего места:</w:t>
      </w:r>
      <w:r w:rsidRPr="007F4543">
        <w:rPr>
          <w:rStyle w:val="aa"/>
        </w:rPr>
        <w:t xml:space="preserve"> </w:t>
      </w:r>
      <w:fldSimple w:instr=" DOCVARIABLE rm_number \* MERGEFORMAT ">
        <w:r w:rsidR="005A70CA">
          <w:rPr>
            <w:u w:val="single"/>
          </w:rPr>
          <w:t xml:space="preserve"> 01.04.00.121</w:t>
        </w:r>
      </w:fldSimple>
      <w:r w:rsidRPr="007F4543">
        <w:rPr>
          <w:rStyle w:val="aa"/>
        </w:rPr>
        <w:t> </w:t>
      </w:r>
    </w:p>
    <w:p w:rsidR="000624A8" w:rsidRPr="007F4543" w:rsidRDefault="000624A8" w:rsidP="000624A8">
      <w:r w:rsidRPr="007F4543">
        <w:t>3.2. Наименование рабочего места:</w:t>
      </w:r>
      <w:r w:rsidRPr="007F4543">
        <w:rPr>
          <w:rStyle w:val="aa"/>
        </w:rPr>
        <w:t xml:space="preserve"> </w:t>
      </w:r>
      <w:fldSimple w:instr=" DOCVARIABLE rm_name \* MERGEFORMAT ">
        <w:r w:rsidR="005A70CA" w:rsidRPr="005A70CA">
          <w:rPr>
            <w:rStyle w:val="aa"/>
          </w:rPr>
          <w:t xml:space="preserve"> Электромонтер по ремонту и обслуживанию электрооборуд</w:t>
        </w:r>
        <w:r w:rsidR="005A70CA" w:rsidRPr="005A70CA">
          <w:rPr>
            <w:rStyle w:val="aa"/>
          </w:rPr>
          <w:t>о</w:t>
        </w:r>
        <w:r w:rsidR="005A70CA" w:rsidRPr="005A70CA">
          <w:rPr>
            <w:rStyle w:val="aa"/>
          </w:rPr>
          <w:t xml:space="preserve">вания </w:t>
        </w:r>
      </w:fldSimple>
    </w:p>
    <w:p w:rsidR="000624A8" w:rsidRPr="007F4543" w:rsidRDefault="000624A8" w:rsidP="000624A8">
      <w:pPr>
        <w:rPr>
          <w:rStyle w:val="aa"/>
        </w:rPr>
      </w:pPr>
      <w:r w:rsidRPr="007F4543">
        <w:t>3.3. Код по ОК 016-94:</w:t>
      </w:r>
      <w:r w:rsidRPr="007F4543">
        <w:rPr>
          <w:rStyle w:val="aa"/>
        </w:rPr>
        <w:t xml:space="preserve"> </w:t>
      </w:r>
      <w:fldSimple w:instr=" DOCVARIABLE codeok \* MERGEFORMAT ">
        <w:r w:rsidR="005A70CA" w:rsidRPr="005A70CA">
          <w:rPr>
            <w:rStyle w:val="aa"/>
          </w:rPr>
          <w:t xml:space="preserve"> 19861 </w:t>
        </w:r>
      </w:fldSimple>
      <w:r w:rsidRPr="007F4543">
        <w:rPr>
          <w:rStyle w:val="aa"/>
        </w:rPr>
        <w:t> </w:t>
      </w:r>
    </w:p>
    <w:p w:rsidR="0081642C" w:rsidRPr="007F4543" w:rsidRDefault="00895C49" w:rsidP="0081642C">
      <w:pPr>
        <w:pStyle w:val="a6"/>
      </w:pPr>
      <w:r w:rsidRPr="007F4543">
        <w:t>4</w:t>
      </w:r>
      <w:r w:rsidR="0081642C" w:rsidRPr="007F4543">
        <w:t xml:space="preserve">. Сведения о применяемых средствах измерения (СИ): </w:t>
      </w:r>
      <w:fldSimple w:instr=" DOCVARIABLE izm_tools \* MERGEFORMAT ">
        <w:r w:rsidR="005A70CA" w:rsidRPr="005A70CA">
          <w:t xml:space="preserve">    </w:t>
        </w:r>
      </w:fldSimple>
    </w:p>
    <w:tbl>
      <w:tblPr>
        <w:tblStyle w:val="a5"/>
        <w:tblW w:w="10433" w:type="dxa"/>
        <w:jc w:val="center"/>
        <w:tblInd w:w="1018" w:type="dxa"/>
        <w:tblLayout w:type="fixed"/>
        <w:tblLook w:val="01E0"/>
      </w:tblPr>
      <w:tblGrid>
        <w:gridCol w:w="398"/>
        <w:gridCol w:w="3832"/>
        <w:gridCol w:w="1129"/>
        <w:gridCol w:w="1139"/>
        <w:gridCol w:w="1134"/>
        <w:gridCol w:w="1341"/>
        <w:gridCol w:w="1460"/>
      </w:tblGrid>
      <w:tr w:rsidR="0081642C" w:rsidRPr="007F4543" w:rsidTr="0081642C">
        <w:trPr>
          <w:jc w:val="center"/>
        </w:trPr>
        <w:tc>
          <w:tcPr>
            <w:tcW w:w="398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3" w:name="si_table2"/>
            <w:bookmarkStart w:id="4" w:name="si_table2_num_table_col"/>
            <w:bookmarkEnd w:id="3"/>
            <w:bookmarkEnd w:id="4"/>
            <w:r w:rsidRPr="007F4543">
              <w:rPr>
                <w:sz w:val="18"/>
                <w:szCs w:val="18"/>
              </w:rPr>
              <w:t>№</w:t>
            </w:r>
          </w:p>
        </w:tc>
        <w:tc>
          <w:tcPr>
            <w:tcW w:w="3832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5" w:name="si_table2_name_table_col"/>
            <w:bookmarkEnd w:id="5"/>
            <w:r w:rsidRPr="007F4543">
              <w:rPr>
                <w:sz w:val="18"/>
                <w:szCs w:val="18"/>
              </w:rPr>
              <w:t>Наименование средства измерения</w:t>
            </w:r>
          </w:p>
        </w:tc>
        <w:tc>
          <w:tcPr>
            <w:tcW w:w="1129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6" w:name="si_table2_fnum_table_col"/>
            <w:bookmarkEnd w:id="6"/>
            <w:r w:rsidRPr="007F4543">
              <w:rPr>
                <w:sz w:val="18"/>
                <w:szCs w:val="18"/>
              </w:rPr>
              <w:t>Заводской номер</w:t>
            </w:r>
          </w:p>
        </w:tc>
        <w:tc>
          <w:tcPr>
            <w:tcW w:w="1139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7" w:name="si_table2_test_table_col"/>
            <w:bookmarkEnd w:id="7"/>
            <w:r w:rsidRPr="007F4543">
              <w:rPr>
                <w:sz w:val="18"/>
                <w:szCs w:val="18"/>
              </w:rPr>
              <w:t>Сведения о поверке</w:t>
            </w:r>
          </w:p>
        </w:tc>
        <w:tc>
          <w:tcPr>
            <w:tcW w:w="1134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8" w:name="si_table2_test_period_table_col"/>
            <w:bookmarkEnd w:id="8"/>
            <w:r w:rsidRPr="007F4543">
              <w:rPr>
                <w:sz w:val="18"/>
                <w:szCs w:val="18"/>
              </w:rPr>
              <w:t>Действие поверки</w:t>
            </w:r>
          </w:p>
        </w:tc>
        <w:tc>
          <w:tcPr>
            <w:tcW w:w="1341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9" w:name="si_table2_err_table_col"/>
            <w:bookmarkEnd w:id="9"/>
            <w:r w:rsidRPr="007F4543">
              <w:rPr>
                <w:sz w:val="18"/>
                <w:szCs w:val="18"/>
              </w:rPr>
              <w:t>Погрешность измерения</w:t>
            </w:r>
          </w:p>
        </w:tc>
        <w:tc>
          <w:tcPr>
            <w:tcW w:w="1460" w:type="dxa"/>
            <w:vAlign w:val="center"/>
          </w:tcPr>
          <w:p w:rsidR="0081642C" w:rsidRPr="007F4543" w:rsidRDefault="0081642C" w:rsidP="0081642C">
            <w:pPr>
              <w:pStyle w:val="a8"/>
              <w:suppressAutoHyphens/>
              <w:rPr>
                <w:sz w:val="18"/>
                <w:szCs w:val="18"/>
              </w:rPr>
            </w:pPr>
            <w:bookmarkStart w:id="10" w:name="si_table2_cond_table_col"/>
            <w:bookmarkEnd w:id="10"/>
            <w:r w:rsidRPr="007F4543">
              <w:rPr>
                <w:sz w:val="18"/>
                <w:szCs w:val="18"/>
              </w:rPr>
              <w:t>Условия эксплуатации</w:t>
            </w:r>
          </w:p>
        </w:tc>
      </w:tr>
      <w:tr w:rsidR="00584326" w:rsidRPr="007F4543" w:rsidTr="0081642C">
        <w:trPr>
          <w:jc w:val="center"/>
        </w:trPr>
        <w:tc>
          <w:tcPr>
            <w:tcW w:w="398" w:type="dxa"/>
            <w:vAlign w:val="center"/>
          </w:tcPr>
          <w:p w:rsidR="00584326" w:rsidRPr="007F4543" w:rsidRDefault="00584326" w:rsidP="0081642C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832" w:type="dxa"/>
            <w:vAlign w:val="center"/>
          </w:tcPr>
          <w:p w:rsidR="00584326" w:rsidRPr="007F4543" w:rsidRDefault="002F10C0" w:rsidP="002F10C0">
            <w:pPr>
              <w:pStyle w:val="a8"/>
              <w:suppressAutoHyphens/>
              <w:jc w:val="left"/>
              <w:rPr>
                <w:sz w:val="18"/>
                <w:szCs w:val="18"/>
              </w:rPr>
            </w:pPr>
            <w:bookmarkStart w:id="11" w:name="si_table2_id_6"/>
            <w:bookmarkEnd w:id="11"/>
            <w:r>
              <w:rPr>
                <w:sz w:val="18"/>
                <w:szCs w:val="18"/>
              </w:rPr>
              <w:t>И</w:t>
            </w:r>
            <w:r w:rsidRPr="002F10C0">
              <w:rPr>
                <w:sz w:val="18"/>
                <w:szCs w:val="18"/>
              </w:rPr>
              <w:t>змеритель параметров</w:t>
            </w:r>
            <w:r w:rsidRPr="002F10C0">
              <w:rPr>
                <w:sz w:val="18"/>
                <w:szCs w:val="18"/>
              </w:rPr>
              <w:br/>
              <w:t>электрического и магнитного полей</w:t>
            </w:r>
            <w:r w:rsidRPr="002F10C0">
              <w:rPr>
                <w:sz w:val="18"/>
                <w:szCs w:val="18"/>
              </w:rPr>
              <w:br/>
              <w:t>трехкомпонентный</w:t>
            </w:r>
            <w:r w:rsidRPr="002F10C0">
              <w:rPr>
                <w:sz w:val="18"/>
                <w:szCs w:val="18"/>
              </w:rPr>
              <w:br/>
              <w:t>ВЕ-метр</w:t>
            </w:r>
            <w:r>
              <w:rPr>
                <w:sz w:val="18"/>
                <w:szCs w:val="18"/>
              </w:rPr>
              <w:t xml:space="preserve">. </w:t>
            </w:r>
            <w:r w:rsidRPr="002F10C0">
              <w:rPr>
                <w:sz w:val="18"/>
                <w:szCs w:val="18"/>
              </w:rPr>
              <w:t>Руководство по эксплуатации</w:t>
            </w:r>
            <w:r w:rsidRPr="002F10C0">
              <w:rPr>
                <w:sz w:val="18"/>
                <w:szCs w:val="18"/>
              </w:rPr>
              <w:br/>
              <w:t>БВЕК43 1440.09.03 РЭ</w:t>
            </w:r>
          </w:p>
        </w:tc>
        <w:tc>
          <w:tcPr>
            <w:tcW w:w="1129" w:type="dxa"/>
            <w:vAlign w:val="center"/>
          </w:tcPr>
          <w:p w:rsidR="00584326" w:rsidRPr="00E82906" w:rsidRDefault="00E82906" w:rsidP="0081642C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139" w:type="dxa"/>
            <w:vAlign w:val="center"/>
          </w:tcPr>
          <w:p w:rsidR="00584326" w:rsidRPr="00E82906" w:rsidRDefault="00E82906" w:rsidP="0081642C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</w:t>
            </w:r>
          </w:p>
        </w:tc>
        <w:tc>
          <w:tcPr>
            <w:tcW w:w="1134" w:type="dxa"/>
            <w:vAlign w:val="center"/>
          </w:tcPr>
          <w:p w:rsidR="00584326" w:rsidRPr="00E82906" w:rsidRDefault="00E82906" w:rsidP="0081642C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341" w:type="dxa"/>
            <w:vAlign w:val="center"/>
          </w:tcPr>
          <w:p w:rsidR="00584326" w:rsidRPr="007F4543" w:rsidRDefault="00584326" w:rsidP="0081642C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(15+0.2*(20/x))</w:t>
            </w:r>
          </w:p>
        </w:tc>
        <w:tc>
          <w:tcPr>
            <w:tcW w:w="1460" w:type="dxa"/>
            <w:vAlign w:val="center"/>
          </w:tcPr>
          <w:p w:rsidR="00584326" w:rsidRPr="007F4543" w:rsidRDefault="002F10C0" w:rsidP="002F10C0">
            <w:pPr>
              <w:pStyle w:val="a8"/>
              <w:suppressAutoHyphens/>
              <w:rPr>
                <w:sz w:val="18"/>
                <w:szCs w:val="18"/>
              </w:rPr>
            </w:pPr>
            <w:r w:rsidRPr="002F10C0">
              <w:rPr>
                <w:sz w:val="18"/>
                <w:szCs w:val="18"/>
              </w:rPr>
              <w:t>температура окружающей среды от -</w:t>
            </w:r>
            <w:r>
              <w:rPr>
                <w:sz w:val="18"/>
                <w:szCs w:val="18"/>
              </w:rPr>
              <w:t>20°С до +55</w:t>
            </w:r>
            <w:r w:rsidRPr="002F10C0">
              <w:rPr>
                <w:sz w:val="18"/>
                <w:szCs w:val="18"/>
              </w:rPr>
              <w:t>°С;</w:t>
            </w:r>
            <w:r>
              <w:rPr>
                <w:sz w:val="18"/>
                <w:szCs w:val="18"/>
              </w:rPr>
              <w:t xml:space="preserve"> </w:t>
            </w:r>
            <w:r w:rsidRPr="002F10C0">
              <w:rPr>
                <w:sz w:val="18"/>
                <w:szCs w:val="18"/>
              </w:rPr>
              <w:t>относительная в</w:t>
            </w:r>
            <w:r>
              <w:rPr>
                <w:sz w:val="18"/>
                <w:szCs w:val="18"/>
              </w:rPr>
              <w:t>лажность воздуха до 90% при t 25</w:t>
            </w:r>
            <w:r w:rsidRPr="002F10C0">
              <w:rPr>
                <w:sz w:val="18"/>
                <w:szCs w:val="18"/>
              </w:rPr>
              <w:t>°С.</w:t>
            </w:r>
          </w:p>
        </w:tc>
      </w:tr>
    </w:tbl>
    <w:p w:rsidR="008A4326" w:rsidRPr="007F4543" w:rsidRDefault="00895C49" w:rsidP="008A4326">
      <w:pPr>
        <w:pStyle w:val="a6"/>
      </w:pPr>
      <w:r w:rsidRPr="007F4543">
        <w:t>5</w:t>
      </w:r>
      <w:r w:rsidR="008A4326" w:rsidRPr="007F4543">
        <w:t>.</w:t>
      </w:r>
      <w:r w:rsidR="00B210A8" w:rsidRPr="007F4543">
        <w:t xml:space="preserve"> Сведения о средствах измерений параметров окружающей среды и вспомогательном об</w:t>
      </w:r>
      <w:r w:rsidR="00B210A8" w:rsidRPr="007F4543">
        <w:t>о</w:t>
      </w:r>
      <w:r w:rsidR="00B210A8" w:rsidRPr="007F4543">
        <w:t>рудовании:</w:t>
      </w:r>
    </w:p>
    <w:tbl>
      <w:tblPr>
        <w:tblStyle w:val="a5"/>
        <w:tblW w:w="10433" w:type="dxa"/>
        <w:jc w:val="center"/>
        <w:tblInd w:w="1018" w:type="dxa"/>
        <w:tblLayout w:type="fixed"/>
        <w:tblLook w:val="01E0"/>
      </w:tblPr>
      <w:tblGrid>
        <w:gridCol w:w="398"/>
        <w:gridCol w:w="3832"/>
        <w:gridCol w:w="1129"/>
        <w:gridCol w:w="1139"/>
        <w:gridCol w:w="1134"/>
        <w:gridCol w:w="1341"/>
        <w:gridCol w:w="1460"/>
      </w:tblGrid>
      <w:tr w:rsidR="008A4326" w:rsidRPr="007F4543" w:rsidTr="008A4326">
        <w:trPr>
          <w:jc w:val="center"/>
        </w:trPr>
        <w:tc>
          <w:tcPr>
            <w:tcW w:w="398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2" w:name="si_table2_os"/>
            <w:bookmarkStart w:id="13" w:name="si_table2_os_num_table_col"/>
            <w:bookmarkEnd w:id="12"/>
            <w:bookmarkEnd w:id="13"/>
            <w:r w:rsidRPr="007F4543">
              <w:rPr>
                <w:sz w:val="18"/>
                <w:szCs w:val="18"/>
              </w:rPr>
              <w:t>№</w:t>
            </w:r>
          </w:p>
        </w:tc>
        <w:tc>
          <w:tcPr>
            <w:tcW w:w="3832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4" w:name="si_table2_os_name_table_col"/>
            <w:bookmarkEnd w:id="14"/>
            <w:r w:rsidRPr="007F4543">
              <w:rPr>
                <w:sz w:val="18"/>
                <w:szCs w:val="18"/>
              </w:rPr>
              <w:t>Наименование средства измерения</w:t>
            </w:r>
          </w:p>
        </w:tc>
        <w:tc>
          <w:tcPr>
            <w:tcW w:w="1129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5" w:name="si_table2_os_fnum_table_col"/>
            <w:bookmarkEnd w:id="15"/>
            <w:r w:rsidRPr="007F4543">
              <w:rPr>
                <w:sz w:val="18"/>
                <w:szCs w:val="18"/>
              </w:rPr>
              <w:t>Заводской номер</w:t>
            </w:r>
          </w:p>
        </w:tc>
        <w:tc>
          <w:tcPr>
            <w:tcW w:w="1139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6" w:name="si_table2_os_test_table_col"/>
            <w:bookmarkEnd w:id="16"/>
            <w:r w:rsidRPr="007F4543">
              <w:rPr>
                <w:sz w:val="18"/>
                <w:szCs w:val="18"/>
              </w:rPr>
              <w:t>Сведения о поверке</w:t>
            </w:r>
          </w:p>
        </w:tc>
        <w:tc>
          <w:tcPr>
            <w:tcW w:w="1134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7" w:name="si_table2_os_test_period_table_col"/>
            <w:bookmarkEnd w:id="17"/>
            <w:r w:rsidRPr="007F4543">
              <w:rPr>
                <w:sz w:val="18"/>
                <w:szCs w:val="18"/>
              </w:rPr>
              <w:t>Действие поверки</w:t>
            </w:r>
          </w:p>
        </w:tc>
        <w:tc>
          <w:tcPr>
            <w:tcW w:w="1341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8" w:name="si_table2_os_err_table_col"/>
            <w:bookmarkEnd w:id="18"/>
            <w:r w:rsidRPr="007F4543">
              <w:rPr>
                <w:sz w:val="18"/>
                <w:szCs w:val="18"/>
              </w:rPr>
              <w:t>Погрешность измерения</w:t>
            </w:r>
          </w:p>
        </w:tc>
        <w:tc>
          <w:tcPr>
            <w:tcW w:w="1460" w:type="dxa"/>
            <w:vAlign w:val="center"/>
          </w:tcPr>
          <w:p w:rsidR="008A4326" w:rsidRPr="007F4543" w:rsidRDefault="008A4326" w:rsidP="008A4326">
            <w:pPr>
              <w:pStyle w:val="a8"/>
              <w:suppressAutoHyphens/>
              <w:rPr>
                <w:sz w:val="18"/>
                <w:szCs w:val="18"/>
              </w:rPr>
            </w:pPr>
            <w:bookmarkStart w:id="19" w:name="si_table2_os_cond_table_col"/>
            <w:bookmarkEnd w:id="19"/>
            <w:r w:rsidRPr="007F4543">
              <w:rPr>
                <w:sz w:val="18"/>
                <w:szCs w:val="18"/>
              </w:rPr>
              <w:t>Условия эксплуатации</w:t>
            </w:r>
          </w:p>
        </w:tc>
      </w:tr>
      <w:tr w:rsidR="00584326" w:rsidRPr="007F4543" w:rsidTr="008A4326">
        <w:trPr>
          <w:jc w:val="center"/>
        </w:trPr>
        <w:tc>
          <w:tcPr>
            <w:tcW w:w="398" w:type="dxa"/>
            <w:vAlign w:val="center"/>
          </w:tcPr>
          <w:p w:rsidR="00584326" w:rsidRPr="007F4543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832" w:type="dxa"/>
            <w:vAlign w:val="center"/>
          </w:tcPr>
          <w:p w:rsidR="00584326" w:rsidRDefault="00584326" w:rsidP="00584326">
            <w:pPr>
              <w:pStyle w:val="a8"/>
              <w:suppressAutoHyphens/>
              <w:jc w:val="left"/>
              <w:rPr>
                <w:sz w:val="18"/>
                <w:szCs w:val="18"/>
              </w:rPr>
            </w:pPr>
            <w:bookmarkStart w:id="20" w:name="si_table2_os_id_202"/>
            <w:bookmarkEnd w:id="20"/>
            <w:r>
              <w:rPr>
                <w:sz w:val="18"/>
                <w:szCs w:val="18"/>
              </w:rPr>
              <w:t>Рулетка измерительная металлическая Р10УЗК</w:t>
            </w:r>
          </w:p>
        </w:tc>
        <w:tc>
          <w:tcPr>
            <w:tcW w:w="1129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139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134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341" w:type="dxa"/>
            <w:vAlign w:val="center"/>
          </w:tcPr>
          <w:p w:rsidR="00584326" w:rsidRPr="007F4543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КТ3</w:t>
            </w:r>
          </w:p>
        </w:tc>
        <w:tc>
          <w:tcPr>
            <w:tcW w:w="1460" w:type="dxa"/>
            <w:vAlign w:val="center"/>
          </w:tcPr>
          <w:p w:rsidR="00584326" w:rsidRPr="007F4543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температура окружающей среды от -40°С до +50°С; относительная влажность воздуха до 90% при t 20°С.</w:t>
            </w:r>
          </w:p>
        </w:tc>
      </w:tr>
      <w:tr w:rsidR="00584326" w:rsidRPr="007F4543" w:rsidTr="008A4326">
        <w:trPr>
          <w:jc w:val="center"/>
        </w:trPr>
        <w:tc>
          <w:tcPr>
            <w:tcW w:w="398" w:type="dxa"/>
            <w:vAlign w:val="center"/>
          </w:tcPr>
          <w:p w:rsidR="00584326" w:rsidRPr="007F4543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832" w:type="dxa"/>
            <w:vAlign w:val="center"/>
          </w:tcPr>
          <w:p w:rsidR="00584326" w:rsidRDefault="00584326" w:rsidP="00584326">
            <w:pPr>
              <w:pStyle w:val="a8"/>
              <w:suppressAutoHyphens/>
              <w:jc w:val="left"/>
              <w:rPr>
                <w:sz w:val="18"/>
                <w:szCs w:val="18"/>
              </w:rPr>
            </w:pPr>
            <w:bookmarkStart w:id="21" w:name="si_table2_os_id_50"/>
            <w:bookmarkEnd w:id="21"/>
            <w:r>
              <w:rPr>
                <w:sz w:val="18"/>
                <w:szCs w:val="18"/>
              </w:rPr>
              <w:t>Прибор контроля параметров воздушной среды "Метеометр МЭС-200А"</w:t>
            </w:r>
          </w:p>
        </w:tc>
        <w:tc>
          <w:tcPr>
            <w:tcW w:w="1129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</w:t>
            </w:r>
          </w:p>
        </w:tc>
        <w:tc>
          <w:tcPr>
            <w:tcW w:w="1139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134" w:type="dxa"/>
            <w:vAlign w:val="center"/>
          </w:tcPr>
          <w:p w:rsidR="00584326" w:rsidRPr="00E82906" w:rsidRDefault="00E82906" w:rsidP="008A4326">
            <w:pPr>
              <w:pStyle w:val="a8"/>
              <w:suppressAutoHyphens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xxx</w:t>
            </w:r>
          </w:p>
        </w:tc>
        <w:tc>
          <w:tcPr>
            <w:tcW w:w="1341" w:type="dxa"/>
            <w:vAlign w:val="center"/>
          </w:tcPr>
          <w:p w:rsidR="00584326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[(-40)-(-10)]±0,5, [(-10)-(50)]±0,2, (50-85)±0,5; (1-98)%±3,0; (0,1-0,5) м/с ± (0,05+0,05Vх),  (0,5-2,0) м/с ± (0,1+0,05Vх), (2,0-20,0) м/с ± (0,5+0,05Vх)</w:t>
            </w:r>
          </w:p>
        </w:tc>
        <w:tc>
          <w:tcPr>
            <w:tcW w:w="1460" w:type="dxa"/>
            <w:vAlign w:val="center"/>
          </w:tcPr>
          <w:p w:rsidR="00584326" w:rsidRDefault="00584326" w:rsidP="008A4326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блок электроники при t от -20 до 60°С, относительной влажности до 95% при t 35°С; щуп измерительный Щ-1 при t от -40 до 85°С, относительной влажности до 98% при t 35°С; щуп измерительный Щ-2 при t от -40 до 85°С, </w:t>
            </w:r>
            <w:r>
              <w:rPr>
                <w:sz w:val="18"/>
                <w:szCs w:val="18"/>
              </w:rPr>
              <w:lastRenderedPageBreak/>
              <w:t>относительной влажности до 98% при t 35°С.</w:t>
            </w:r>
          </w:p>
        </w:tc>
      </w:tr>
    </w:tbl>
    <w:p w:rsidR="0081642C" w:rsidRPr="007F4543" w:rsidRDefault="00895C49" w:rsidP="0081642C">
      <w:pPr>
        <w:pStyle w:val="a6"/>
      </w:pPr>
      <w:r w:rsidRPr="007F4543">
        <w:lastRenderedPageBreak/>
        <w:t>6</w:t>
      </w:r>
      <w:r w:rsidR="0081642C" w:rsidRPr="007F4543">
        <w:t>. Нормативные документы, устанавливающие метод и требования проведения к провед</w:t>
      </w:r>
      <w:r w:rsidR="0081642C" w:rsidRPr="007F4543">
        <w:t>е</w:t>
      </w:r>
      <w:r w:rsidR="0081642C" w:rsidRPr="007F4543">
        <w:t>нию измерений:</w:t>
      </w:r>
    </w:p>
    <w:tbl>
      <w:tblPr>
        <w:tblStyle w:val="a5"/>
        <w:tblW w:w="0" w:type="auto"/>
        <w:tblLook w:val="01E0"/>
      </w:tblPr>
      <w:tblGrid>
        <w:gridCol w:w="417"/>
        <w:gridCol w:w="10003"/>
      </w:tblGrid>
      <w:tr w:rsidR="0081642C" w:rsidRPr="007F4543" w:rsidTr="0081642C">
        <w:tc>
          <w:tcPr>
            <w:tcW w:w="417" w:type="dxa"/>
            <w:vAlign w:val="center"/>
          </w:tcPr>
          <w:p w:rsidR="0081642C" w:rsidRPr="007F4543" w:rsidRDefault="0081642C" w:rsidP="0081642C">
            <w:pPr>
              <w:pStyle w:val="a8"/>
            </w:pPr>
            <w:bookmarkStart w:id="22" w:name="nd_table2_num_table_col"/>
            <w:bookmarkEnd w:id="22"/>
            <w:r w:rsidRPr="007F4543">
              <w:t>№</w:t>
            </w:r>
            <w:bookmarkStart w:id="23" w:name="nd_table2"/>
            <w:bookmarkEnd w:id="23"/>
          </w:p>
        </w:tc>
        <w:tc>
          <w:tcPr>
            <w:tcW w:w="10003" w:type="dxa"/>
            <w:vAlign w:val="center"/>
          </w:tcPr>
          <w:p w:rsidR="0081642C" w:rsidRPr="007F4543" w:rsidRDefault="0081642C" w:rsidP="0081642C">
            <w:pPr>
              <w:pStyle w:val="a8"/>
            </w:pPr>
            <w:bookmarkStart w:id="24" w:name="nd_table2_name_table_col"/>
            <w:bookmarkEnd w:id="24"/>
            <w:r w:rsidRPr="007F4543">
              <w:t>Наименование нормативного документа (НД)</w:t>
            </w:r>
          </w:p>
        </w:tc>
      </w:tr>
      <w:tr w:rsidR="00584326" w:rsidRPr="007F4543" w:rsidTr="0081642C">
        <w:tc>
          <w:tcPr>
            <w:tcW w:w="417" w:type="dxa"/>
            <w:vAlign w:val="center"/>
          </w:tcPr>
          <w:p w:rsidR="00584326" w:rsidRPr="007F4543" w:rsidRDefault="00584326" w:rsidP="0081642C">
            <w:pPr>
              <w:pStyle w:val="a8"/>
            </w:pPr>
            <w:r>
              <w:t>1</w:t>
            </w:r>
          </w:p>
        </w:tc>
        <w:tc>
          <w:tcPr>
            <w:tcW w:w="10003" w:type="dxa"/>
            <w:vAlign w:val="center"/>
          </w:tcPr>
          <w:p w:rsidR="00584326" w:rsidRPr="007F4543" w:rsidRDefault="002F10C0" w:rsidP="002F10C0">
            <w:pPr>
              <w:pStyle w:val="a8"/>
              <w:jc w:val="left"/>
            </w:pPr>
            <w:bookmarkStart w:id="25" w:name="nd_table2_id_70"/>
            <w:bookmarkEnd w:id="25"/>
            <w:r w:rsidRPr="002F10C0">
              <w:t>Электромагнитные поля. Методика</w:t>
            </w:r>
            <w:r>
              <w:t xml:space="preserve"> </w:t>
            </w:r>
            <w:r w:rsidRPr="002F10C0">
              <w:t>измерений напряженности электрического поля 50 Гц и напряженности или</w:t>
            </w:r>
            <w:r>
              <w:br/>
            </w:r>
            <w:r w:rsidRPr="002F10C0">
              <w:t>индукции магнитного поля 50 Гц, (параметров переменного электромагнитного</w:t>
            </w:r>
            <w:r>
              <w:t xml:space="preserve"> </w:t>
            </w:r>
            <w:r w:rsidRPr="002F10C0">
              <w:t>поля) для целей специальной оценки условий труда, свидетельство об</w:t>
            </w:r>
            <w:r>
              <w:t xml:space="preserve"> </w:t>
            </w:r>
            <w:r w:rsidRPr="002F10C0">
              <w:t>аттестации__________________________, сведения о регистрации в</w:t>
            </w:r>
            <w:r>
              <w:br/>
            </w:r>
            <w:r w:rsidRPr="002F10C0">
              <w:t>государственном информационном фонде ___________</w:t>
            </w:r>
          </w:p>
        </w:tc>
      </w:tr>
    </w:tbl>
    <w:p w:rsidR="00F0409B" w:rsidRPr="007F4543" w:rsidRDefault="00895C49" w:rsidP="00F0409B">
      <w:pPr>
        <w:pStyle w:val="a6"/>
      </w:pPr>
      <w:r w:rsidRPr="007F4543">
        <w:t>7</w:t>
      </w:r>
      <w:r w:rsidR="00F0409B" w:rsidRPr="007F4543">
        <w:t>. Измеряемые показатели и методы контроля (СИ, НД):</w:t>
      </w:r>
    </w:p>
    <w:tbl>
      <w:tblPr>
        <w:tblStyle w:val="a5"/>
        <w:tblW w:w="10456" w:type="dxa"/>
        <w:tblLook w:val="01E0"/>
      </w:tblPr>
      <w:tblGrid>
        <w:gridCol w:w="417"/>
        <w:gridCol w:w="7488"/>
        <w:gridCol w:w="1275"/>
        <w:gridCol w:w="1276"/>
      </w:tblGrid>
      <w:tr w:rsidR="00F0409B" w:rsidRPr="007F4543" w:rsidTr="00F0409B">
        <w:tc>
          <w:tcPr>
            <w:tcW w:w="417" w:type="dxa"/>
            <w:vAlign w:val="center"/>
          </w:tcPr>
          <w:p w:rsidR="00F0409B" w:rsidRPr="007F4543" w:rsidRDefault="00F0409B" w:rsidP="00F0409B">
            <w:pPr>
              <w:pStyle w:val="a8"/>
            </w:pPr>
            <w:bookmarkStart w:id="26" w:name="param_table_num_table_col"/>
            <w:bookmarkStart w:id="27" w:name="param_table"/>
            <w:bookmarkEnd w:id="26"/>
            <w:bookmarkEnd w:id="27"/>
            <w:r w:rsidRPr="007F4543">
              <w:t>№</w:t>
            </w:r>
          </w:p>
        </w:tc>
        <w:tc>
          <w:tcPr>
            <w:tcW w:w="7488" w:type="dxa"/>
            <w:vAlign w:val="center"/>
          </w:tcPr>
          <w:p w:rsidR="00F0409B" w:rsidRPr="007F4543" w:rsidRDefault="00F0409B" w:rsidP="00F0409B">
            <w:pPr>
              <w:pStyle w:val="a8"/>
            </w:pPr>
            <w:bookmarkStart w:id="28" w:name="param_table_name_table_col"/>
            <w:bookmarkEnd w:id="28"/>
            <w:r w:rsidRPr="007F4543">
              <w:t xml:space="preserve">Наименование </w:t>
            </w:r>
            <w:r w:rsidR="00244693" w:rsidRPr="007F4543">
              <w:t>параметра переменного электромагнитного поля 50 Гц</w:t>
            </w:r>
          </w:p>
        </w:tc>
        <w:tc>
          <w:tcPr>
            <w:tcW w:w="1275" w:type="dxa"/>
            <w:vAlign w:val="center"/>
          </w:tcPr>
          <w:p w:rsidR="00F0409B" w:rsidRPr="007F4543" w:rsidRDefault="00F0409B" w:rsidP="00F0409B">
            <w:pPr>
              <w:pStyle w:val="a8"/>
            </w:pPr>
            <w:bookmarkStart w:id="29" w:name="param_table_si_table_col"/>
            <w:bookmarkEnd w:id="29"/>
            <w:r w:rsidRPr="007F4543">
              <w:rPr>
                <w:sz w:val="18"/>
                <w:szCs w:val="18"/>
              </w:rPr>
              <w:t>№ СИ из п.</w:t>
            </w:r>
            <w:r w:rsidR="005B7CCC" w:rsidRPr="007F4543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:rsidR="00F0409B" w:rsidRPr="007F4543" w:rsidRDefault="00F0409B" w:rsidP="00F0409B">
            <w:pPr>
              <w:pStyle w:val="a8"/>
            </w:pPr>
            <w:bookmarkStart w:id="30" w:name="param_table_nd_table_col"/>
            <w:bookmarkEnd w:id="30"/>
            <w:r w:rsidRPr="007F4543">
              <w:rPr>
                <w:sz w:val="18"/>
                <w:szCs w:val="18"/>
              </w:rPr>
              <w:t>№ НД из п.</w:t>
            </w:r>
            <w:r w:rsidR="005B7CCC" w:rsidRPr="007F4543">
              <w:rPr>
                <w:sz w:val="18"/>
                <w:szCs w:val="18"/>
              </w:rPr>
              <w:t>6</w:t>
            </w:r>
          </w:p>
        </w:tc>
      </w:tr>
      <w:tr w:rsidR="00584326" w:rsidRPr="007F4543" w:rsidTr="00F0409B">
        <w:tc>
          <w:tcPr>
            <w:tcW w:w="417" w:type="dxa"/>
            <w:vAlign w:val="center"/>
          </w:tcPr>
          <w:p w:rsidR="00584326" w:rsidRPr="007F4543" w:rsidRDefault="00584326" w:rsidP="00F0409B">
            <w:pPr>
              <w:pStyle w:val="a8"/>
            </w:pPr>
            <w:r>
              <w:t>1</w:t>
            </w:r>
          </w:p>
        </w:tc>
        <w:tc>
          <w:tcPr>
            <w:tcW w:w="7488" w:type="dxa"/>
            <w:vAlign w:val="center"/>
          </w:tcPr>
          <w:p w:rsidR="00584326" w:rsidRPr="007F4543" w:rsidRDefault="00584326" w:rsidP="00584326">
            <w:pPr>
              <w:pStyle w:val="a8"/>
              <w:jc w:val="left"/>
            </w:pPr>
            <w:bookmarkStart w:id="31" w:name="param_idemp50_e1"/>
            <w:bookmarkEnd w:id="31"/>
            <w:r>
              <w:t>Напряженность электрического поля, кВ/м</w:t>
            </w:r>
          </w:p>
        </w:tc>
        <w:tc>
          <w:tcPr>
            <w:tcW w:w="1275" w:type="dxa"/>
            <w:vAlign w:val="center"/>
          </w:tcPr>
          <w:p w:rsidR="00584326" w:rsidRPr="007F4543" w:rsidRDefault="00584326" w:rsidP="00F0409B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584326" w:rsidRPr="007F4543" w:rsidRDefault="00584326" w:rsidP="00F0409B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584326" w:rsidRPr="007F4543" w:rsidTr="00F0409B">
        <w:tc>
          <w:tcPr>
            <w:tcW w:w="417" w:type="dxa"/>
            <w:vAlign w:val="center"/>
          </w:tcPr>
          <w:p w:rsidR="00584326" w:rsidRPr="007F4543" w:rsidRDefault="00584326" w:rsidP="00F0409B">
            <w:pPr>
              <w:pStyle w:val="a8"/>
            </w:pPr>
            <w:r>
              <w:t>2</w:t>
            </w:r>
          </w:p>
        </w:tc>
        <w:tc>
          <w:tcPr>
            <w:tcW w:w="7488" w:type="dxa"/>
            <w:vAlign w:val="center"/>
          </w:tcPr>
          <w:p w:rsidR="00584326" w:rsidRDefault="00584326" w:rsidP="00584326">
            <w:pPr>
              <w:pStyle w:val="a8"/>
              <w:jc w:val="left"/>
            </w:pPr>
            <w:bookmarkStart w:id="32" w:name="param_idemp50_h2"/>
            <w:bookmarkEnd w:id="32"/>
            <w:r>
              <w:t>Напряженность магнитного поля, А/м</w:t>
            </w:r>
          </w:p>
        </w:tc>
        <w:tc>
          <w:tcPr>
            <w:tcW w:w="1275" w:type="dxa"/>
            <w:vAlign w:val="center"/>
          </w:tcPr>
          <w:p w:rsidR="00584326" w:rsidRDefault="00584326" w:rsidP="00F0409B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584326" w:rsidRDefault="00584326" w:rsidP="00F0409B">
            <w:pPr>
              <w:pStyle w:val="a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A13E3A" w:rsidRPr="007F4543" w:rsidRDefault="00895C49" w:rsidP="00A13E3A">
      <w:pPr>
        <w:pStyle w:val="a6"/>
      </w:pPr>
      <w:r w:rsidRPr="007F4543">
        <w:t>8</w:t>
      </w:r>
      <w:r w:rsidR="00A13E3A" w:rsidRPr="007F4543">
        <w:t>. Нормативные документы, регламентирующие предельно допустимые уровни</w:t>
      </w:r>
      <w:r w:rsidR="00E751FE" w:rsidRPr="007F4543">
        <w:t xml:space="preserve"> (далее - ПДУ)</w:t>
      </w:r>
      <w:r w:rsidR="00A13E3A" w:rsidRPr="007F4543">
        <w:t xml:space="preserve"> вредного фактора:</w:t>
      </w:r>
    </w:p>
    <w:tbl>
      <w:tblPr>
        <w:tblStyle w:val="a5"/>
        <w:tblW w:w="0" w:type="auto"/>
        <w:tblLook w:val="01E0"/>
      </w:tblPr>
      <w:tblGrid>
        <w:gridCol w:w="417"/>
        <w:gridCol w:w="10003"/>
      </w:tblGrid>
      <w:tr w:rsidR="00A13E3A" w:rsidRPr="007F4543" w:rsidTr="00A13E3A">
        <w:tc>
          <w:tcPr>
            <w:tcW w:w="417" w:type="dxa"/>
            <w:vAlign w:val="center"/>
          </w:tcPr>
          <w:p w:rsidR="00A13E3A" w:rsidRPr="007F4543" w:rsidRDefault="00A13E3A" w:rsidP="00A13E3A">
            <w:pPr>
              <w:pStyle w:val="a8"/>
            </w:pPr>
            <w:bookmarkStart w:id="33" w:name="nd_table3"/>
            <w:bookmarkStart w:id="34" w:name="nd_table3_num_table_col"/>
            <w:bookmarkEnd w:id="33"/>
            <w:bookmarkEnd w:id="34"/>
            <w:r w:rsidRPr="007F4543">
              <w:t>№</w:t>
            </w:r>
          </w:p>
        </w:tc>
        <w:tc>
          <w:tcPr>
            <w:tcW w:w="10003" w:type="dxa"/>
            <w:vAlign w:val="center"/>
          </w:tcPr>
          <w:p w:rsidR="00A13E3A" w:rsidRPr="007F4543" w:rsidRDefault="00A13E3A" w:rsidP="00A13E3A">
            <w:pPr>
              <w:pStyle w:val="a8"/>
            </w:pPr>
            <w:bookmarkStart w:id="35" w:name="nd_table3_name_table_col"/>
            <w:bookmarkEnd w:id="35"/>
            <w:r w:rsidRPr="007F4543">
              <w:t>Наименование нормативного документа (НД)</w:t>
            </w:r>
          </w:p>
        </w:tc>
      </w:tr>
      <w:tr w:rsidR="00584326" w:rsidRPr="007F4543" w:rsidTr="00A13E3A">
        <w:tc>
          <w:tcPr>
            <w:tcW w:w="417" w:type="dxa"/>
            <w:vAlign w:val="center"/>
          </w:tcPr>
          <w:p w:rsidR="00584326" w:rsidRPr="007F4543" w:rsidRDefault="00584326" w:rsidP="00A13E3A">
            <w:pPr>
              <w:pStyle w:val="a8"/>
            </w:pPr>
            <w:r>
              <w:t>1</w:t>
            </w:r>
          </w:p>
        </w:tc>
        <w:tc>
          <w:tcPr>
            <w:tcW w:w="10003" w:type="dxa"/>
            <w:vAlign w:val="center"/>
          </w:tcPr>
          <w:p w:rsidR="00584326" w:rsidRPr="007F4543" w:rsidRDefault="00584326" w:rsidP="00584326">
            <w:pPr>
              <w:pStyle w:val="a8"/>
              <w:jc w:val="left"/>
            </w:pPr>
            <w:bookmarkStart w:id="36" w:name="nd_table3_id_91"/>
            <w:bookmarkEnd w:id="36"/>
            <w:r>
              <w:t>СанПиН 1.2.3685-21 "Гигиенические нормативы и требования к обеспечению безопасности и (или) безвредности для человека факторов среды обитания" (Утв. Главный государственный санитарный врач РФ, Постановление № 2 от 28.01.2021)</w:t>
            </w:r>
          </w:p>
        </w:tc>
      </w:tr>
    </w:tbl>
    <w:p w:rsidR="00AA546A" w:rsidRPr="007F4543" w:rsidRDefault="00AA546A" w:rsidP="00AA546A">
      <w:pPr>
        <w:pStyle w:val="a6"/>
      </w:pPr>
      <w:r w:rsidRPr="007F4543">
        <w:t>9. Сведения об условиях проведения измерений:</w:t>
      </w:r>
    </w:p>
    <w:p w:rsidR="00AA546A" w:rsidRPr="007F4543" w:rsidRDefault="00AA546A" w:rsidP="00AA546A">
      <w:r w:rsidRPr="007F4543">
        <w:t>9.1. Значения параметров окружающей среды (ОС) при проведении измерений: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4822"/>
        <w:gridCol w:w="1303"/>
        <w:gridCol w:w="1303"/>
        <w:gridCol w:w="1303"/>
        <w:gridCol w:w="1300"/>
      </w:tblGrid>
      <w:tr w:rsidR="00AA546A" w:rsidRPr="007F4543" w:rsidTr="00AA546A">
        <w:tc>
          <w:tcPr>
            <w:tcW w:w="187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</w:pPr>
            <w:bookmarkStart w:id="37" w:name="zona_info_bm_table"/>
            <w:bookmarkStart w:id="38" w:name="zona_info_num_table_col"/>
            <w:bookmarkEnd w:id="37"/>
            <w:bookmarkEnd w:id="38"/>
            <w:r w:rsidRPr="007F4543">
              <w:t>№</w:t>
            </w:r>
          </w:p>
        </w:tc>
        <w:tc>
          <w:tcPr>
            <w:tcW w:w="2314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</w:pPr>
            <w:bookmarkStart w:id="39" w:name="zona_info_name_table_col"/>
            <w:bookmarkEnd w:id="39"/>
            <w:r w:rsidRPr="007F4543">
              <w:t>Место измерения параметров ОС</w:t>
            </w:r>
          </w:p>
        </w:tc>
        <w:tc>
          <w:tcPr>
            <w:tcW w:w="625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  <w:rPr>
                <w:sz w:val="18"/>
                <w:szCs w:val="18"/>
              </w:rPr>
            </w:pPr>
            <w:bookmarkStart w:id="40" w:name="zona_info_os_t_table_col"/>
            <w:bookmarkEnd w:id="40"/>
            <w:r w:rsidRPr="007F4543">
              <w:t xml:space="preserve"> </w:t>
            </w:r>
            <w:r w:rsidRPr="007F4543">
              <w:rPr>
                <w:sz w:val="24"/>
                <w:szCs w:val="24"/>
              </w:rPr>
              <w:t>t</w:t>
            </w:r>
            <w:r w:rsidRPr="007F4543">
              <w:rPr>
                <w:sz w:val="18"/>
                <w:szCs w:val="18"/>
              </w:rPr>
              <w:t xml:space="preserve">, </w:t>
            </w:r>
            <w:r w:rsidRPr="007F4543">
              <w:rPr>
                <w:sz w:val="18"/>
                <w:szCs w:val="18"/>
                <w:vertAlign w:val="superscript"/>
              </w:rPr>
              <w:t>o</w:t>
            </w:r>
            <w:r w:rsidRPr="007F4543">
              <w:rPr>
                <w:sz w:val="18"/>
                <w:szCs w:val="18"/>
              </w:rPr>
              <w:t>C</w:t>
            </w:r>
          </w:p>
        </w:tc>
        <w:tc>
          <w:tcPr>
            <w:tcW w:w="625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  <w:rPr>
                <w:sz w:val="18"/>
                <w:szCs w:val="18"/>
              </w:rPr>
            </w:pPr>
            <w:bookmarkStart w:id="41" w:name="zona_info_os_p_table_col"/>
            <w:bookmarkEnd w:id="41"/>
            <w:r w:rsidRPr="007F4543">
              <w:t xml:space="preserve"> </w:t>
            </w:r>
            <w:r w:rsidRPr="007F4543">
              <w:rPr>
                <w:sz w:val="24"/>
                <w:szCs w:val="24"/>
              </w:rPr>
              <w:t>p</w:t>
            </w:r>
            <w:r w:rsidRPr="007F4543">
              <w:rPr>
                <w:sz w:val="18"/>
                <w:szCs w:val="18"/>
              </w:rPr>
              <w:t>, мм.рт.ст.</w:t>
            </w:r>
          </w:p>
        </w:tc>
        <w:tc>
          <w:tcPr>
            <w:tcW w:w="625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  <w:rPr>
                <w:sz w:val="24"/>
                <w:szCs w:val="24"/>
              </w:rPr>
            </w:pPr>
            <w:bookmarkStart w:id="42" w:name="zona_info_os_sk_table_col"/>
            <w:bookmarkEnd w:id="42"/>
            <w:r w:rsidRPr="007F4543">
              <w:t xml:space="preserve"> </w:t>
            </w:r>
            <w:r w:rsidRPr="007F4543">
              <w:rPr>
                <w:sz w:val="24"/>
                <w:szCs w:val="24"/>
              </w:rPr>
              <w:t>υ,</w:t>
            </w:r>
            <w:r w:rsidRPr="007F4543">
              <w:rPr>
                <w:sz w:val="18"/>
                <w:szCs w:val="18"/>
              </w:rPr>
              <w:t xml:space="preserve"> м/с</w:t>
            </w:r>
          </w:p>
        </w:tc>
        <w:tc>
          <w:tcPr>
            <w:tcW w:w="624" w:type="pct"/>
            <w:vAlign w:val="center"/>
          </w:tcPr>
          <w:p w:rsidR="00AA546A" w:rsidRPr="007F4543" w:rsidRDefault="00AA546A" w:rsidP="00AA546A">
            <w:pPr>
              <w:pStyle w:val="a8"/>
              <w:suppressAutoHyphens/>
              <w:rPr>
                <w:sz w:val="18"/>
                <w:szCs w:val="18"/>
              </w:rPr>
            </w:pPr>
            <w:bookmarkStart w:id="43" w:name="zona_info_os_v_table_col"/>
            <w:bookmarkEnd w:id="43"/>
            <w:r w:rsidRPr="007F4543">
              <w:t xml:space="preserve"> </w:t>
            </w:r>
            <w:r w:rsidRPr="007F4543">
              <w:rPr>
                <w:sz w:val="24"/>
                <w:szCs w:val="24"/>
              </w:rPr>
              <w:t>φ</w:t>
            </w:r>
            <w:r w:rsidRPr="007F4543">
              <w:rPr>
                <w:sz w:val="18"/>
                <w:szCs w:val="18"/>
              </w:rPr>
              <w:t>, %</w:t>
            </w:r>
          </w:p>
        </w:tc>
      </w:tr>
      <w:tr w:rsidR="00584326" w:rsidRPr="007F4543" w:rsidTr="00AA546A">
        <w:tc>
          <w:tcPr>
            <w:tcW w:w="187" w:type="pct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1</w:t>
            </w:r>
          </w:p>
        </w:tc>
        <w:tc>
          <w:tcPr>
            <w:tcW w:w="2314" w:type="pct"/>
            <w:vAlign w:val="center"/>
          </w:tcPr>
          <w:p w:rsidR="00584326" w:rsidRPr="007F4543" w:rsidRDefault="000E0CE4" w:rsidP="00584326">
            <w:pPr>
              <w:pStyle w:val="a8"/>
              <w:suppressAutoHyphens/>
              <w:jc w:val="left"/>
            </w:pPr>
            <w:bookmarkStart w:id="44" w:name="zona_info_id_4398"/>
            <w:bookmarkEnd w:id="44"/>
            <w:r>
              <w:t>Щит управления (осмотр)</w:t>
            </w:r>
          </w:p>
        </w:tc>
        <w:tc>
          <w:tcPr>
            <w:tcW w:w="625" w:type="pct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25</w:t>
            </w:r>
          </w:p>
        </w:tc>
        <w:tc>
          <w:tcPr>
            <w:tcW w:w="625" w:type="pct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742</w:t>
            </w:r>
          </w:p>
        </w:tc>
        <w:tc>
          <w:tcPr>
            <w:tcW w:w="625" w:type="pct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0,1</w:t>
            </w:r>
          </w:p>
        </w:tc>
        <w:tc>
          <w:tcPr>
            <w:tcW w:w="624" w:type="pct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39</w:t>
            </w:r>
          </w:p>
        </w:tc>
      </w:tr>
      <w:tr w:rsidR="000E0CE4" w:rsidRPr="007F4543" w:rsidTr="00AA546A">
        <w:tc>
          <w:tcPr>
            <w:tcW w:w="187" w:type="pct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2</w:t>
            </w:r>
          </w:p>
        </w:tc>
        <w:tc>
          <w:tcPr>
            <w:tcW w:w="2314" w:type="pct"/>
            <w:vAlign w:val="center"/>
          </w:tcPr>
          <w:p w:rsidR="000E0CE4" w:rsidRDefault="000E0CE4" w:rsidP="000E0CE4">
            <w:pPr>
              <w:pStyle w:val="a8"/>
              <w:suppressAutoHyphens/>
              <w:jc w:val="left"/>
            </w:pPr>
            <w:bookmarkStart w:id="45" w:name="zona_info_id_F595"/>
            <w:bookmarkEnd w:id="45"/>
            <w:r>
              <w:t>Рабочий стол</w:t>
            </w:r>
          </w:p>
        </w:tc>
        <w:tc>
          <w:tcPr>
            <w:tcW w:w="625" w:type="pct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25</w:t>
            </w:r>
          </w:p>
        </w:tc>
        <w:tc>
          <w:tcPr>
            <w:tcW w:w="625" w:type="pct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742</w:t>
            </w:r>
          </w:p>
        </w:tc>
        <w:tc>
          <w:tcPr>
            <w:tcW w:w="625" w:type="pct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0,1</w:t>
            </w:r>
          </w:p>
        </w:tc>
        <w:tc>
          <w:tcPr>
            <w:tcW w:w="624" w:type="pct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39</w:t>
            </w:r>
          </w:p>
        </w:tc>
      </w:tr>
    </w:tbl>
    <w:p w:rsidR="00AA546A" w:rsidRPr="007F4543" w:rsidRDefault="00AA546A" w:rsidP="00AA546A">
      <w:pPr>
        <w:rPr>
          <w:sz w:val="18"/>
          <w:szCs w:val="18"/>
        </w:rPr>
      </w:pPr>
      <w:r w:rsidRPr="007F4543">
        <w:rPr>
          <w:sz w:val="18"/>
          <w:szCs w:val="18"/>
        </w:rPr>
        <w:t xml:space="preserve">Условные обозначения: </w:t>
      </w:r>
      <w:r w:rsidRPr="007F4543">
        <w:t>t</w:t>
      </w:r>
      <w:r w:rsidRPr="007F4543">
        <w:rPr>
          <w:sz w:val="18"/>
          <w:szCs w:val="18"/>
        </w:rPr>
        <w:t xml:space="preserve"> </w:t>
      </w:r>
      <w:r w:rsidRPr="007F4543">
        <w:rPr>
          <w:sz w:val="16"/>
          <w:szCs w:val="16"/>
        </w:rPr>
        <w:t>- температура воздуха;</w:t>
      </w:r>
      <w:r w:rsidRPr="007F4543">
        <w:rPr>
          <w:sz w:val="18"/>
          <w:szCs w:val="18"/>
        </w:rPr>
        <w:t xml:space="preserve"> </w:t>
      </w:r>
      <w:r w:rsidRPr="007F4543">
        <w:t>p</w:t>
      </w:r>
      <w:r w:rsidRPr="007F4543">
        <w:rPr>
          <w:sz w:val="18"/>
          <w:szCs w:val="18"/>
        </w:rPr>
        <w:t xml:space="preserve"> </w:t>
      </w:r>
      <w:r w:rsidRPr="007F4543">
        <w:rPr>
          <w:sz w:val="16"/>
          <w:szCs w:val="16"/>
        </w:rPr>
        <w:t>- атмосферное давление;</w:t>
      </w:r>
      <w:r w:rsidRPr="007F4543">
        <w:rPr>
          <w:sz w:val="18"/>
          <w:szCs w:val="18"/>
        </w:rPr>
        <w:t xml:space="preserve"> </w:t>
      </w:r>
      <w:r w:rsidRPr="007F4543">
        <w:t>φ</w:t>
      </w:r>
      <w:r w:rsidRPr="007F4543">
        <w:rPr>
          <w:sz w:val="16"/>
          <w:szCs w:val="16"/>
        </w:rPr>
        <w:t xml:space="preserve"> - относительная влажность</w:t>
      </w:r>
      <w:r w:rsidRPr="007F4543">
        <w:rPr>
          <w:sz w:val="18"/>
          <w:szCs w:val="18"/>
        </w:rPr>
        <w:t xml:space="preserve">; </w:t>
      </w:r>
      <w:r w:rsidRPr="007F4543">
        <w:t>υ</w:t>
      </w:r>
      <w:r w:rsidRPr="007F4543">
        <w:rPr>
          <w:sz w:val="18"/>
          <w:szCs w:val="18"/>
        </w:rPr>
        <w:t xml:space="preserve"> </w:t>
      </w:r>
      <w:r w:rsidRPr="007F4543">
        <w:rPr>
          <w:sz w:val="16"/>
          <w:szCs w:val="16"/>
        </w:rPr>
        <w:t>– скорость движения воздуха.</w:t>
      </w:r>
    </w:p>
    <w:p w:rsidR="00AA546A" w:rsidRPr="007F4543" w:rsidRDefault="00AA546A" w:rsidP="00AA546A">
      <w:r w:rsidRPr="007F4543">
        <w:t xml:space="preserve">9.2. Интервалы проведения измерений параметров </w:t>
      </w:r>
      <w:r w:rsidR="00822EE4" w:rsidRPr="007F4543">
        <w:t>ЭМП</w:t>
      </w:r>
      <w:r w:rsidRPr="007F4543">
        <w:t>:</w:t>
      </w:r>
    </w:p>
    <w:tbl>
      <w:tblPr>
        <w:tblStyle w:val="a5"/>
        <w:tblW w:w="10489" w:type="dxa"/>
        <w:tblLayout w:type="fixed"/>
        <w:tblLook w:val="01E0"/>
      </w:tblPr>
      <w:tblGrid>
        <w:gridCol w:w="425"/>
        <w:gridCol w:w="3402"/>
        <w:gridCol w:w="709"/>
        <w:gridCol w:w="1134"/>
        <w:gridCol w:w="1809"/>
        <w:gridCol w:w="3010"/>
      </w:tblGrid>
      <w:tr w:rsidR="007F4543" w:rsidRPr="007F4543" w:rsidTr="007F4543">
        <w:tc>
          <w:tcPr>
            <w:tcW w:w="425" w:type="dxa"/>
            <w:vAlign w:val="center"/>
          </w:tcPr>
          <w:p w:rsidR="007F4543" w:rsidRPr="007F4543" w:rsidRDefault="007F4543" w:rsidP="00AA546A">
            <w:pPr>
              <w:pStyle w:val="a8"/>
              <w:suppressAutoHyphens/>
            </w:pPr>
            <w:bookmarkStart w:id="46" w:name="zona_table"/>
            <w:bookmarkStart w:id="47" w:name="zona_table_num_table_col"/>
            <w:bookmarkEnd w:id="46"/>
            <w:bookmarkEnd w:id="47"/>
            <w:r w:rsidRPr="007F4543">
              <w:t>№ m</w:t>
            </w:r>
          </w:p>
        </w:tc>
        <w:tc>
          <w:tcPr>
            <w:tcW w:w="3402" w:type="dxa"/>
            <w:vAlign w:val="center"/>
          </w:tcPr>
          <w:p w:rsidR="007F4543" w:rsidRPr="007F4543" w:rsidRDefault="007F4543" w:rsidP="00AA546A">
            <w:pPr>
              <w:pStyle w:val="a8"/>
              <w:suppressAutoHyphens/>
            </w:pPr>
            <w:bookmarkStart w:id="48" w:name="zona_table_name_table_col"/>
            <w:bookmarkEnd w:id="48"/>
            <w:r w:rsidRPr="007F4543">
              <w:t>Место проведения измерения</w:t>
            </w:r>
            <w:r w:rsidRPr="007F4543">
              <w:br/>
              <w:t>(наименование интервала)</w:t>
            </w:r>
          </w:p>
        </w:tc>
        <w:tc>
          <w:tcPr>
            <w:tcW w:w="709" w:type="dxa"/>
            <w:vAlign w:val="center"/>
          </w:tcPr>
          <w:p w:rsidR="007F4543" w:rsidRPr="007F4543" w:rsidRDefault="007F4543" w:rsidP="00A05101">
            <w:pPr>
              <w:pStyle w:val="a8"/>
              <w:suppressAutoHyphens/>
            </w:pPr>
            <w:bookmarkStart w:id="49" w:name="zona_table_time_table_col"/>
            <w:bookmarkEnd w:id="49"/>
            <w:r w:rsidRPr="007F4543">
              <w:t>Tm, мин</w:t>
            </w:r>
          </w:p>
        </w:tc>
        <w:tc>
          <w:tcPr>
            <w:tcW w:w="1134" w:type="dxa"/>
            <w:vAlign w:val="center"/>
          </w:tcPr>
          <w:p w:rsidR="007F4543" w:rsidRPr="007F4543" w:rsidRDefault="007F4543" w:rsidP="00AA546A">
            <w:pPr>
              <w:pStyle w:val="a8"/>
              <w:suppressAutoHyphens/>
            </w:pPr>
            <w:bookmarkStart w:id="50" w:name="zona_table_date_table_col"/>
            <w:bookmarkEnd w:id="50"/>
            <w:r w:rsidRPr="007F4543">
              <w:t>Дата измерения</w:t>
            </w:r>
          </w:p>
        </w:tc>
        <w:tc>
          <w:tcPr>
            <w:tcW w:w="1809" w:type="dxa"/>
            <w:vAlign w:val="center"/>
          </w:tcPr>
          <w:p w:rsidR="007F4543" w:rsidRPr="007F4543" w:rsidRDefault="007F4543" w:rsidP="007F4543">
            <w:pPr>
              <w:pStyle w:val="a8"/>
              <w:suppressAutoHyphens/>
            </w:pPr>
            <w:bookmarkStart w:id="51" w:name="zona_table_spec_table_col"/>
            <w:bookmarkEnd w:id="51"/>
            <w:r w:rsidRPr="007F4543">
              <w:t>Особенности ЭМП</w:t>
            </w:r>
          </w:p>
        </w:tc>
        <w:tc>
          <w:tcPr>
            <w:tcW w:w="3010" w:type="dxa"/>
            <w:vAlign w:val="center"/>
          </w:tcPr>
          <w:p w:rsidR="007F4543" w:rsidRPr="007F4543" w:rsidRDefault="007F4543" w:rsidP="00AA546A">
            <w:pPr>
              <w:pStyle w:val="a8"/>
              <w:suppressAutoHyphens/>
            </w:pPr>
            <w:bookmarkStart w:id="52" w:name="zona_table_descr_table_col"/>
            <w:bookmarkEnd w:id="52"/>
            <w:r w:rsidRPr="007F4543">
              <w:t>Краткое описание источников ЭМП</w:t>
            </w:r>
          </w:p>
        </w:tc>
      </w:tr>
      <w:tr w:rsidR="00584326" w:rsidRPr="007F4543" w:rsidTr="007F4543">
        <w:tc>
          <w:tcPr>
            <w:tcW w:w="425" w:type="dxa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584326" w:rsidRPr="007F4543" w:rsidRDefault="000E0CE4" w:rsidP="00584326">
            <w:pPr>
              <w:pStyle w:val="a8"/>
              <w:suppressAutoHyphens/>
              <w:jc w:val="left"/>
            </w:pPr>
            <w:bookmarkStart w:id="53" w:name="zona_table_id_4398"/>
            <w:bookmarkEnd w:id="53"/>
            <w:r>
              <w:t>Щит управления (осмотр)</w:t>
            </w:r>
          </w:p>
        </w:tc>
        <w:tc>
          <w:tcPr>
            <w:tcW w:w="709" w:type="dxa"/>
            <w:vAlign w:val="center"/>
          </w:tcPr>
          <w:p w:rsidR="00584326" w:rsidRPr="007F4543" w:rsidRDefault="000E0CE4" w:rsidP="00A05101">
            <w:pPr>
              <w:pStyle w:val="a8"/>
              <w:suppressAutoHyphens/>
            </w:pPr>
            <w:r>
              <w:t>48</w:t>
            </w:r>
          </w:p>
        </w:tc>
        <w:tc>
          <w:tcPr>
            <w:tcW w:w="1134" w:type="dxa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31.01.2022</w:t>
            </w:r>
          </w:p>
        </w:tc>
        <w:tc>
          <w:tcPr>
            <w:tcW w:w="1809" w:type="dxa"/>
            <w:vAlign w:val="center"/>
          </w:tcPr>
          <w:p w:rsidR="00584326" w:rsidRPr="007F4543" w:rsidRDefault="000E0CE4" w:rsidP="007F4543">
            <w:pPr>
              <w:pStyle w:val="a8"/>
              <w:suppressAutoHyphens/>
            </w:pPr>
            <w:r>
              <w:t>Общее воздействие</w:t>
            </w:r>
          </w:p>
        </w:tc>
        <w:tc>
          <w:tcPr>
            <w:tcW w:w="3010" w:type="dxa"/>
            <w:vAlign w:val="center"/>
          </w:tcPr>
          <w:p w:rsidR="00584326" w:rsidRPr="007F4543" w:rsidRDefault="000E0CE4" w:rsidP="00AA546A">
            <w:pPr>
              <w:pStyle w:val="a8"/>
              <w:suppressAutoHyphens/>
            </w:pPr>
            <w:r>
              <w:t>Щит управления</w:t>
            </w:r>
          </w:p>
        </w:tc>
      </w:tr>
      <w:tr w:rsidR="000E0CE4" w:rsidRPr="007F4543" w:rsidTr="007F4543">
        <w:tc>
          <w:tcPr>
            <w:tcW w:w="425" w:type="dxa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0E0CE4" w:rsidRDefault="000E0CE4" w:rsidP="000E0CE4">
            <w:pPr>
              <w:pStyle w:val="a8"/>
              <w:suppressAutoHyphens/>
              <w:jc w:val="left"/>
            </w:pPr>
            <w:bookmarkStart w:id="54" w:name="zona_table_id_F595"/>
            <w:bookmarkEnd w:id="54"/>
            <w:r>
              <w:t>Рабочий стол</w:t>
            </w:r>
          </w:p>
        </w:tc>
        <w:tc>
          <w:tcPr>
            <w:tcW w:w="709" w:type="dxa"/>
            <w:vAlign w:val="center"/>
          </w:tcPr>
          <w:p w:rsidR="000E0CE4" w:rsidRDefault="000E0CE4" w:rsidP="00A05101">
            <w:pPr>
              <w:pStyle w:val="a8"/>
              <w:suppressAutoHyphens/>
            </w:pPr>
            <w:r>
              <w:t>48</w:t>
            </w:r>
          </w:p>
        </w:tc>
        <w:tc>
          <w:tcPr>
            <w:tcW w:w="1134" w:type="dxa"/>
            <w:vAlign w:val="center"/>
          </w:tcPr>
          <w:p w:rsidR="000E0CE4" w:rsidRDefault="000E0CE4" w:rsidP="00AA546A">
            <w:pPr>
              <w:pStyle w:val="a8"/>
              <w:suppressAutoHyphens/>
            </w:pPr>
            <w:r>
              <w:t>31.01.2022</w:t>
            </w:r>
          </w:p>
        </w:tc>
        <w:tc>
          <w:tcPr>
            <w:tcW w:w="1809" w:type="dxa"/>
            <w:vAlign w:val="center"/>
          </w:tcPr>
          <w:p w:rsidR="000E0CE4" w:rsidRDefault="000E0CE4" w:rsidP="007F4543">
            <w:pPr>
              <w:pStyle w:val="a8"/>
              <w:suppressAutoHyphens/>
            </w:pPr>
            <w:r>
              <w:t>Локальное воздействие</w:t>
            </w:r>
          </w:p>
        </w:tc>
        <w:tc>
          <w:tcPr>
            <w:tcW w:w="3010" w:type="dxa"/>
            <w:vAlign w:val="center"/>
          </w:tcPr>
          <w:p w:rsidR="000E0CE4" w:rsidRDefault="000E0CE4" w:rsidP="00AA546A">
            <w:pPr>
              <w:pStyle w:val="a8"/>
              <w:suppressAutoHyphens/>
            </w:pPr>
          </w:p>
        </w:tc>
      </w:tr>
    </w:tbl>
    <w:p w:rsidR="00A05101" w:rsidRPr="007F4543" w:rsidRDefault="00A05101" w:rsidP="00A05101">
      <w:pPr>
        <w:rPr>
          <w:sz w:val="18"/>
          <w:szCs w:val="18"/>
        </w:rPr>
      </w:pPr>
      <w:r w:rsidRPr="007F4543">
        <w:rPr>
          <w:sz w:val="18"/>
          <w:szCs w:val="18"/>
        </w:rPr>
        <w:t>Условные обозначения: Tm</w:t>
      </w:r>
      <w:r w:rsidR="007F4543">
        <w:rPr>
          <w:sz w:val="18"/>
          <w:szCs w:val="18"/>
        </w:rPr>
        <w:t xml:space="preserve"> – время интервала m.</w:t>
      </w:r>
    </w:p>
    <w:p w:rsidR="009940FC" w:rsidRPr="007F4543" w:rsidRDefault="00895C49" w:rsidP="009940FC">
      <w:pPr>
        <w:pStyle w:val="a6"/>
      </w:pPr>
      <w:r w:rsidRPr="007F4543">
        <w:t>10</w:t>
      </w:r>
      <w:r w:rsidR="009940FC" w:rsidRPr="007F4543">
        <w:t xml:space="preserve">. </w:t>
      </w:r>
      <w:r w:rsidR="004D719C" w:rsidRPr="007F4543">
        <w:t>С</w:t>
      </w:r>
      <w:r w:rsidR="00D95917" w:rsidRPr="007F4543">
        <w:t xml:space="preserve">ведения об измерениях </w:t>
      </w:r>
      <w:r w:rsidR="004D719C" w:rsidRPr="007F4543">
        <w:t xml:space="preserve">параметров </w:t>
      </w:r>
      <w:r w:rsidR="00244693" w:rsidRPr="007F4543">
        <w:t>переменного электромагнитного поля (ПЭП) 50 Гц</w:t>
      </w:r>
      <w:r w:rsidR="009940FC" w:rsidRPr="007F4543">
        <w:t>:</w:t>
      </w:r>
    </w:p>
    <w:tbl>
      <w:tblPr>
        <w:tblStyle w:val="a5"/>
        <w:tblW w:w="10456" w:type="dxa"/>
        <w:tblLayout w:type="fixed"/>
        <w:tblLook w:val="01E0"/>
      </w:tblPr>
      <w:tblGrid>
        <w:gridCol w:w="534"/>
        <w:gridCol w:w="4139"/>
        <w:gridCol w:w="964"/>
        <w:gridCol w:w="2126"/>
        <w:gridCol w:w="1276"/>
        <w:gridCol w:w="708"/>
        <w:gridCol w:w="709"/>
      </w:tblGrid>
      <w:tr w:rsidR="00DA568C" w:rsidRPr="007F4543" w:rsidTr="00FD7BF1">
        <w:trPr>
          <w:trHeight w:val="81"/>
        </w:trPr>
        <w:tc>
          <w:tcPr>
            <w:tcW w:w="534" w:type="dxa"/>
            <w:vAlign w:val="center"/>
          </w:tcPr>
          <w:p w:rsidR="00DA568C" w:rsidRPr="007F4543" w:rsidRDefault="00DA568C" w:rsidP="009940FC">
            <w:pPr>
              <w:pStyle w:val="a8"/>
            </w:pPr>
            <w:bookmarkStart w:id="55" w:name="result_table"/>
            <w:bookmarkStart w:id="56" w:name="result_table_nm_table_col"/>
            <w:bookmarkEnd w:id="55"/>
            <w:bookmarkEnd w:id="56"/>
            <w:r w:rsidRPr="007F4543">
              <w:t>№ m</w:t>
            </w:r>
          </w:p>
        </w:tc>
        <w:tc>
          <w:tcPr>
            <w:tcW w:w="4139" w:type="dxa"/>
            <w:vAlign w:val="center"/>
          </w:tcPr>
          <w:p w:rsidR="00DA568C" w:rsidRPr="007F4543" w:rsidRDefault="00DA568C" w:rsidP="009940FC">
            <w:pPr>
              <w:jc w:val="center"/>
              <w:rPr>
                <w:sz w:val="20"/>
                <w:szCs w:val="20"/>
              </w:rPr>
            </w:pPr>
            <w:bookmarkStart w:id="57" w:name="result_table_name_table_col"/>
            <w:bookmarkEnd w:id="57"/>
            <w:r w:rsidRPr="007F4543">
              <w:rPr>
                <w:sz w:val="20"/>
                <w:szCs w:val="20"/>
              </w:rPr>
              <w:t>Место проведения измерения,</w:t>
            </w:r>
            <w:r w:rsidRPr="007F4543">
              <w:rPr>
                <w:sz w:val="20"/>
                <w:szCs w:val="20"/>
              </w:rPr>
              <w:br/>
              <w:t>наименование параметра ПЭП 50 Гц</w:t>
            </w:r>
          </w:p>
        </w:tc>
        <w:tc>
          <w:tcPr>
            <w:tcW w:w="964" w:type="dxa"/>
            <w:vAlign w:val="center"/>
          </w:tcPr>
          <w:p w:rsidR="00DA568C" w:rsidRPr="007F4543" w:rsidRDefault="00DA568C" w:rsidP="00DD3EE4">
            <w:pPr>
              <w:jc w:val="center"/>
              <w:rPr>
                <w:sz w:val="20"/>
                <w:szCs w:val="20"/>
              </w:rPr>
            </w:pPr>
            <w:bookmarkStart w:id="58" w:name="result_table_alt_table_col"/>
            <w:bookmarkEnd w:id="58"/>
            <w:r w:rsidRPr="007F4543">
              <w:rPr>
                <w:sz w:val="20"/>
                <w:szCs w:val="20"/>
              </w:rPr>
              <w:t>h,</w:t>
            </w:r>
            <w:r w:rsidR="00FD7BF1" w:rsidRPr="007F4543">
              <w:rPr>
                <w:sz w:val="20"/>
                <w:szCs w:val="20"/>
              </w:rPr>
              <w:t xml:space="preserve"> </w:t>
            </w:r>
            <w:r w:rsidRPr="007F4543">
              <w:rPr>
                <w:sz w:val="20"/>
                <w:szCs w:val="20"/>
              </w:rPr>
              <w:t>м</w:t>
            </w:r>
          </w:p>
        </w:tc>
        <w:tc>
          <w:tcPr>
            <w:tcW w:w="2126" w:type="dxa"/>
            <w:vAlign w:val="center"/>
          </w:tcPr>
          <w:p w:rsidR="00DA568C" w:rsidRPr="007F4543" w:rsidRDefault="00DA568C" w:rsidP="009940FC">
            <w:pPr>
              <w:jc w:val="center"/>
              <w:rPr>
                <w:sz w:val="20"/>
                <w:szCs w:val="20"/>
              </w:rPr>
            </w:pPr>
            <w:bookmarkStart w:id="59" w:name="result_table_res_table_col"/>
            <w:bookmarkEnd w:id="59"/>
            <w:r w:rsidRPr="007F4543">
              <w:rPr>
                <w:sz w:val="20"/>
                <w:szCs w:val="20"/>
              </w:rPr>
              <w:t>Результат измерения (i=1;2;3)</w:t>
            </w:r>
          </w:p>
        </w:tc>
        <w:tc>
          <w:tcPr>
            <w:tcW w:w="1276" w:type="dxa"/>
            <w:vAlign w:val="center"/>
          </w:tcPr>
          <w:p w:rsidR="00DA568C" w:rsidRPr="007F4543" w:rsidRDefault="00DA568C" w:rsidP="00DA568C">
            <w:pPr>
              <w:jc w:val="center"/>
              <w:rPr>
                <w:sz w:val="20"/>
                <w:szCs w:val="20"/>
              </w:rPr>
            </w:pPr>
            <w:bookmarkStart w:id="60" w:name="result_table_fact_table_col"/>
            <w:bookmarkEnd w:id="60"/>
            <w:r w:rsidRPr="007F4543">
              <w:rPr>
                <w:sz w:val="20"/>
                <w:szCs w:val="20"/>
              </w:rPr>
              <w:t>Факт.</w:t>
            </w:r>
            <w:r w:rsidRPr="007F4543">
              <w:rPr>
                <w:sz w:val="20"/>
                <w:szCs w:val="20"/>
              </w:rPr>
              <w:br/>
              <w:t>значение</w:t>
            </w:r>
          </w:p>
        </w:tc>
        <w:tc>
          <w:tcPr>
            <w:tcW w:w="708" w:type="dxa"/>
            <w:vAlign w:val="center"/>
          </w:tcPr>
          <w:p w:rsidR="00DA568C" w:rsidRPr="007F4543" w:rsidRDefault="00DA568C" w:rsidP="009940FC">
            <w:pPr>
              <w:jc w:val="center"/>
              <w:rPr>
                <w:sz w:val="20"/>
                <w:szCs w:val="20"/>
              </w:rPr>
            </w:pPr>
            <w:bookmarkStart w:id="61" w:name="result_table_unc_table_col"/>
            <w:bookmarkEnd w:id="61"/>
            <w:r w:rsidRPr="007F4543">
              <w:rPr>
                <w:sz w:val="20"/>
                <w:szCs w:val="20"/>
              </w:rPr>
              <w:t>U095</w:t>
            </w:r>
          </w:p>
        </w:tc>
        <w:tc>
          <w:tcPr>
            <w:tcW w:w="709" w:type="dxa"/>
            <w:vAlign w:val="center"/>
          </w:tcPr>
          <w:p w:rsidR="00DA568C" w:rsidRPr="007F4543" w:rsidRDefault="00DA568C" w:rsidP="009940FC">
            <w:pPr>
              <w:jc w:val="center"/>
              <w:rPr>
                <w:sz w:val="20"/>
                <w:szCs w:val="20"/>
              </w:rPr>
            </w:pPr>
            <w:bookmarkStart w:id="62" w:name="result_table_time_table_col"/>
            <w:bookmarkEnd w:id="62"/>
            <w:r w:rsidRPr="007F4543">
              <w:rPr>
                <w:sz w:val="20"/>
                <w:szCs w:val="20"/>
              </w:rPr>
              <w:t>Tm, час</w:t>
            </w: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b/>
                <w:sz w:val="20"/>
                <w:szCs w:val="20"/>
              </w:rPr>
            </w:pPr>
            <w:bookmarkStart w:id="63" w:name="restable_zona_id_4398"/>
            <w:bookmarkEnd w:id="63"/>
            <w:r>
              <w:rPr>
                <w:b/>
                <w:sz w:val="20"/>
                <w:szCs w:val="20"/>
              </w:rPr>
              <w:t>Щит управления (осмотр)</w:t>
            </w:r>
          </w:p>
        </w:tc>
        <w:tc>
          <w:tcPr>
            <w:tcW w:w="964" w:type="dxa"/>
            <w:vAlign w:val="center"/>
          </w:tcPr>
          <w:p w:rsidR="00584326" w:rsidRPr="00584326" w:rsidRDefault="00584326" w:rsidP="00DD3E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584326" w:rsidRPr="00584326" w:rsidRDefault="00584326" w:rsidP="009940F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84326" w:rsidRPr="00584326" w:rsidRDefault="00584326" w:rsidP="00DA56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84326" w:rsidRPr="00584326" w:rsidRDefault="00584326" w:rsidP="009940F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84326" w:rsidRPr="00584326" w:rsidRDefault="000E0CE4" w:rsidP="009940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0.8</w:t>
            </w: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1.1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4" w:name="restable_EMP50E_h05_z_4398"/>
            <w:bookmarkEnd w:id="64"/>
            <w:r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0.01; 0.01; 0.02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1.2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5" w:name="restable_EMP50E_h10_z_4398"/>
            <w:bookmarkEnd w:id="65"/>
            <w:r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0.02; 0.03; 0.01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1.3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6" w:name="restable_EMP50E_h17_z_4398"/>
            <w:bookmarkEnd w:id="66"/>
            <w:r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0.04; 0.03; 0.05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0.04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1.4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7" w:name="restable_EMP50H_h05_z_4398"/>
            <w:bookmarkEnd w:id="67"/>
            <w:r>
              <w:rPr>
                <w:sz w:val="20"/>
                <w:szCs w:val="20"/>
              </w:rPr>
              <w:t>Напряженность магнитного поля, А/м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0.2; 0.5; 0.4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0.4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1.5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8" w:name="restable_EMP50H_h10_z_4398"/>
            <w:bookmarkEnd w:id="68"/>
            <w:r>
              <w:rPr>
                <w:sz w:val="20"/>
                <w:szCs w:val="20"/>
              </w:rPr>
              <w:t>Напряженность магнитного поля, А/м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0.2; 0.5; 0.3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584326" w:rsidRPr="00584326" w:rsidTr="00FD7BF1">
        <w:trPr>
          <w:trHeight w:val="81"/>
        </w:trPr>
        <w:tc>
          <w:tcPr>
            <w:tcW w:w="534" w:type="dxa"/>
            <w:vAlign w:val="center"/>
          </w:tcPr>
          <w:p w:rsidR="00584326" w:rsidRPr="00584326" w:rsidRDefault="000E0CE4" w:rsidP="009940FC">
            <w:pPr>
              <w:pStyle w:val="a8"/>
            </w:pPr>
            <w:r>
              <w:t>1.6</w:t>
            </w:r>
          </w:p>
        </w:tc>
        <w:tc>
          <w:tcPr>
            <w:tcW w:w="4139" w:type="dxa"/>
            <w:vAlign w:val="center"/>
          </w:tcPr>
          <w:p w:rsidR="00584326" w:rsidRPr="00584326" w:rsidRDefault="000E0CE4" w:rsidP="00584326">
            <w:pPr>
              <w:rPr>
                <w:sz w:val="20"/>
                <w:szCs w:val="20"/>
              </w:rPr>
            </w:pPr>
            <w:bookmarkStart w:id="69" w:name="restable_EMP50H_h17_z_4398"/>
            <w:bookmarkEnd w:id="69"/>
            <w:r>
              <w:rPr>
                <w:sz w:val="20"/>
                <w:szCs w:val="20"/>
              </w:rPr>
              <w:t>Напряженность магнитного поля, А/м</w:t>
            </w:r>
          </w:p>
        </w:tc>
        <w:tc>
          <w:tcPr>
            <w:tcW w:w="964" w:type="dxa"/>
            <w:vAlign w:val="center"/>
          </w:tcPr>
          <w:p w:rsidR="00584326" w:rsidRPr="00584326" w:rsidRDefault="000E0CE4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126" w:type="dxa"/>
            <w:vAlign w:val="center"/>
          </w:tcPr>
          <w:p w:rsidR="00584326" w:rsidRPr="00584326" w:rsidRDefault="000E0CE4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0.3; 0.5; 0.4</w:t>
            </w:r>
          </w:p>
        </w:tc>
        <w:tc>
          <w:tcPr>
            <w:tcW w:w="1276" w:type="dxa"/>
            <w:vAlign w:val="center"/>
          </w:tcPr>
          <w:p w:rsidR="00584326" w:rsidRPr="00584326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0.4</w:t>
            </w:r>
          </w:p>
        </w:tc>
        <w:tc>
          <w:tcPr>
            <w:tcW w:w="708" w:type="dxa"/>
            <w:vAlign w:val="center"/>
          </w:tcPr>
          <w:p w:rsidR="00584326" w:rsidRPr="00584326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709" w:type="dxa"/>
            <w:vAlign w:val="center"/>
          </w:tcPr>
          <w:p w:rsidR="00584326" w:rsidRPr="00584326" w:rsidRDefault="0058432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0E0CE4" w:rsidRPr="000E0CE4" w:rsidTr="00FD7BF1">
        <w:trPr>
          <w:trHeight w:val="81"/>
        </w:trPr>
        <w:tc>
          <w:tcPr>
            <w:tcW w:w="534" w:type="dxa"/>
            <w:vAlign w:val="center"/>
          </w:tcPr>
          <w:p w:rsidR="000E0CE4" w:rsidRPr="000E0CE4" w:rsidRDefault="000E0CE4" w:rsidP="009940FC">
            <w:pPr>
              <w:pStyle w:val="a8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139" w:type="dxa"/>
            <w:vAlign w:val="center"/>
          </w:tcPr>
          <w:p w:rsidR="000E0CE4" w:rsidRPr="000E0CE4" w:rsidRDefault="000E0CE4" w:rsidP="000E0CE4">
            <w:pPr>
              <w:rPr>
                <w:b/>
                <w:sz w:val="20"/>
                <w:szCs w:val="20"/>
              </w:rPr>
            </w:pPr>
            <w:bookmarkStart w:id="70" w:name="restable_zona_id_F595"/>
            <w:bookmarkEnd w:id="70"/>
            <w:r w:rsidRPr="000E0CE4">
              <w:rPr>
                <w:b/>
                <w:sz w:val="20"/>
                <w:szCs w:val="20"/>
              </w:rPr>
              <w:t>Рабочий стол</w:t>
            </w:r>
            <w:r w:rsidR="0028076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64" w:type="dxa"/>
            <w:vAlign w:val="center"/>
          </w:tcPr>
          <w:p w:rsidR="000E0CE4" w:rsidRPr="000E0CE4" w:rsidRDefault="000E0CE4" w:rsidP="00DD3E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0E0CE4" w:rsidRPr="000E0CE4" w:rsidRDefault="000E0CE4" w:rsidP="009940F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E0CE4" w:rsidRPr="000E0CE4" w:rsidRDefault="000E0CE4" w:rsidP="00DA56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0E0CE4" w:rsidRPr="000E0CE4" w:rsidRDefault="000E0CE4" w:rsidP="009940F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0E0CE4" w:rsidRPr="000E0CE4" w:rsidRDefault="000E0CE4" w:rsidP="009940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0.8</w:t>
            </w:r>
          </w:p>
        </w:tc>
      </w:tr>
      <w:tr w:rsidR="00280766" w:rsidRPr="000E0CE4" w:rsidTr="00FD7BF1">
        <w:trPr>
          <w:trHeight w:val="81"/>
        </w:trPr>
        <w:tc>
          <w:tcPr>
            <w:tcW w:w="534" w:type="dxa"/>
            <w:vAlign w:val="center"/>
          </w:tcPr>
          <w:p w:rsidR="00280766" w:rsidRPr="000E0CE4" w:rsidRDefault="00280766" w:rsidP="009940FC">
            <w:pPr>
              <w:pStyle w:val="a8"/>
            </w:pPr>
            <w:r>
              <w:t>2.1</w:t>
            </w:r>
          </w:p>
        </w:tc>
        <w:tc>
          <w:tcPr>
            <w:tcW w:w="4139" w:type="dxa"/>
            <w:vAlign w:val="center"/>
          </w:tcPr>
          <w:p w:rsidR="00280766" w:rsidRPr="000E0CE4" w:rsidRDefault="00280766" w:rsidP="000E0CE4">
            <w:pPr>
              <w:rPr>
                <w:sz w:val="20"/>
                <w:szCs w:val="20"/>
              </w:rPr>
            </w:pPr>
            <w:bookmarkStart w:id="71" w:name="restable_EMP50E_h05_z_F595"/>
            <w:bookmarkEnd w:id="71"/>
            <w:r w:rsidRPr="000E0CE4"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280766" w:rsidRPr="000E0CE4" w:rsidRDefault="00280766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2126" w:type="dxa"/>
            <w:vAlign w:val="center"/>
          </w:tcPr>
          <w:p w:rsidR="00280766" w:rsidRPr="00584326" w:rsidRDefault="00280766" w:rsidP="00803A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0.03; 0.01; 0.02</w:t>
            </w:r>
          </w:p>
        </w:tc>
        <w:tc>
          <w:tcPr>
            <w:tcW w:w="1276" w:type="dxa"/>
            <w:vAlign w:val="center"/>
          </w:tcPr>
          <w:p w:rsidR="00280766" w:rsidRPr="000E0CE4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</w:t>
            </w:r>
          </w:p>
        </w:tc>
        <w:tc>
          <w:tcPr>
            <w:tcW w:w="708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709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280766" w:rsidRPr="000E0CE4" w:rsidTr="00FD7BF1">
        <w:trPr>
          <w:trHeight w:val="81"/>
        </w:trPr>
        <w:tc>
          <w:tcPr>
            <w:tcW w:w="534" w:type="dxa"/>
            <w:vAlign w:val="center"/>
          </w:tcPr>
          <w:p w:rsidR="00280766" w:rsidRPr="000E0CE4" w:rsidRDefault="00280766" w:rsidP="009940FC">
            <w:pPr>
              <w:pStyle w:val="a8"/>
            </w:pPr>
            <w:r>
              <w:t>2.2</w:t>
            </w:r>
          </w:p>
        </w:tc>
        <w:tc>
          <w:tcPr>
            <w:tcW w:w="4139" w:type="dxa"/>
            <w:vAlign w:val="center"/>
          </w:tcPr>
          <w:p w:rsidR="00280766" w:rsidRPr="000E0CE4" w:rsidRDefault="00280766" w:rsidP="000E0CE4">
            <w:pPr>
              <w:rPr>
                <w:sz w:val="20"/>
                <w:szCs w:val="20"/>
              </w:rPr>
            </w:pPr>
            <w:bookmarkStart w:id="72" w:name="restable_EMP50E_h10_z_F595"/>
            <w:bookmarkEnd w:id="72"/>
            <w:r w:rsidRPr="000E0CE4"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280766" w:rsidRPr="000E0CE4" w:rsidRDefault="00280766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</w:t>
            </w:r>
          </w:p>
        </w:tc>
        <w:tc>
          <w:tcPr>
            <w:tcW w:w="2126" w:type="dxa"/>
            <w:vAlign w:val="center"/>
          </w:tcPr>
          <w:p w:rsidR="00280766" w:rsidRPr="00584326" w:rsidRDefault="00280766" w:rsidP="00280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0.02; 0.03; 0.04</w:t>
            </w:r>
          </w:p>
        </w:tc>
        <w:tc>
          <w:tcPr>
            <w:tcW w:w="1276" w:type="dxa"/>
            <w:vAlign w:val="center"/>
          </w:tcPr>
          <w:p w:rsidR="00280766" w:rsidRPr="000E0CE4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0.03</w:t>
            </w:r>
          </w:p>
        </w:tc>
        <w:tc>
          <w:tcPr>
            <w:tcW w:w="708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0.01</w:t>
            </w:r>
          </w:p>
        </w:tc>
        <w:tc>
          <w:tcPr>
            <w:tcW w:w="709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280766" w:rsidRPr="000E0CE4" w:rsidTr="00FD7BF1">
        <w:trPr>
          <w:trHeight w:val="81"/>
        </w:trPr>
        <w:tc>
          <w:tcPr>
            <w:tcW w:w="534" w:type="dxa"/>
            <w:vAlign w:val="center"/>
          </w:tcPr>
          <w:p w:rsidR="00280766" w:rsidRPr="000E0CE4" w:rsidRDefault="00280766" w:rsidP="009940FC">
            <w:pPr>
              <w:pStyle w:val="a8"/>
            </w:pPr>
            <w:r>
              <w:t>2.3</w:t>
            </w:r>
          </w:p>
        </w:tc>
        <w:tc>
          <w:tcPr>
            <w:tcW w:w="4139" w:type="dxa"/>
            <w:vAlign w:val="center"/>
          </w:tcPr>
          <w:p w:rsidR="00280766" w:rsidRPr="000E0CE4" w:rsidRDefault="00280766" w:rsidP="000E0CE4">
            <w:pPr>
              <w:rPr>
                <w:sz w:val="20"/>
                <w:szCs w:val="20"/>
              </w:rPr>
            </w:pPr>
            <w:bookmarkStart w:id="73" w:name="restable_EMP50E_h17_z_F595"/>
            <w:bookmarkEnd w:id="73"/>
            <w:r w:rsidRPr="000E0CE4">
              <w:rPr>
                <w:sz w:val="20"/>
                <w:szCs w:val="20"/>
              </w:rPr>
              <w:t>Напряженность электрического поля, кВ/м</w:t>
            </w:r>
          </w:p>
        </w:tc>
        <w:tc>
          <w:tcPr>
            <w:tcW w:w="964" w:type="dxa"/>
            <w:vAlign w:val="center"/>
          </w:tcPr>
          <w:p w:rsidR="00280766" w:rsidRPr="000E0CE4" w:rsidRDefault="00280766" w:rsidP="00DD3E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2126" w:type="dxa"/>
            <w:vAlign w:val="center"/>
          </w:tcPr>
          <w:p w:rsidR="00280766" w:rsidRPr="00584326" w:rsidRDefault="00280766" w:rsidP="00803A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0.04; 0.06; 0.05</w:t>
            </w:r>
          </w:p>
        </w:tc>
        <w:tc>
          <w:tcPr>
            <w:tcW w:w="1276" w:type="dxa"/>
            <w:vAlign w:val="center"/>
          </w:tcPr>
          <w:p w:rsidR="00280766" w:rsidRPr="000E0CE4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0.05</w:t>
            </w:r>
          </w:p>
        </w:tc>
        <w:tc>
          <w:tcPr>
            <w:tcW w:w="708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0.02</w:t>
            </w:r>
          </w:p>
        </w:tc>
        <w:tc>
          <w:tcPr>
            <w:tcW w:w="709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</w:p>
        </w:tc>
      </w:tr>
      <w:tr w:rsidR="00280766" w:rsidRPr="000E0CE4" w:rsidTr="00FD7BF1">
        <w:trPr>
          <w:trHeight w:val="81"/>
        </w:trPr>
        <w:tc>
          <w:tcPr>
            <w:tcW w:w="534" w:type="dxa"/>
            <w:vAlign w:val="center"/>
          </w:tcPr>
          <w:p w:rsidR="00280766" w:rsidRPr="000E0CE4" w:rsidRDefault="00280766" w:rsidP="009940FC">
            <w:pPr>
              <w:pStyle w:val="a8"/>
            </w:pPr>
            <w:r>
              <w:t>2.4</w:t>
            </w:r>
          </w:p>
        </w:tc>
        <w:tc>
          <w:tcPr>
            <w:tcW w:w="4139" w:type="dxa"/>
            <w:vAlign w:val="center"/>
          </w:tcPr>
          <w:p w:rsidR="00280766" w:rsidRPr="000E0CE4" w:rsidRDefault="00280766" w:rsidP="000E0CE4">
            <w:pPr>
              <w:rPr>
                <w:sz w:val="20"/>
                <w:szCs w:val="20"/>
              </w:rPr>
            </w:pPr>
            <w:bookmarkStart w:id="74" w:name="restable_EMP50H_h_loc_z_F595"/>
            <w:bookmarkEnd w:id="74"/>
            <w:r w:rsidRPr="000E0CE4">
              <w:rPr>
                <w:sz w:val="20"/>
                <w:szCs w:val="20"/>
              </w:rPr>
              <w:t>Напряженность магнитного поля, А/м</w:t>
            </w:r>
          </w:p>
        </w:tc>
        <w:tc>
          <w:tcPr>
            <w:tcW w:w="964" w:type="dxa"/>
            <w:vAlign w:val="center"/>
          </w:tcPr>
          <w:p w:rsidR="00280766" w:rsidRPr="000E0CE4" w:rsidRDefault="00280766" w:rsidP="00DD3EE4">
            <w:pPr>
              <w:jc w:val="center"/>
              <w:rPr>
                <w:sz w:val="20"/>
                <w:szCs w:val="20"/>
              </w:rPr>
            </w:pPr>
            <w:r w:rsidRPr="00280766">
              <w:rPr>
                <w:sz w:val="20"/>
                <w:szCs w:val="20"/>
                <w:highlight w:val="yellow"/>
              </w:rPr>
              <w:t>кисти рук</w:t>
            </w:r>
          </w:p>
        </w:tc>
        <w:tc>
          <w:tcPr>
            <w:tcW w:w="2126" w:type="dxa"/>
            <w:vAlign w:val="center"/>
          </w:tcPr>
          <w:p w:rsidR="00280766" w:rsidRPr="00584326" w:rsidRDefault="00280766" w:rsidP="002807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0.5; 0.7; 0.6</w:t>
            </w:r>
          </w:p>
        </w:tc>
        <w:tc>
          <w:tcPr>
            <w:tcW w:w="1276" w:type="dxa"/>
            <w:vAlign w:val="center"/>
          </w:tcPr>
          <w:p w:rsidR="00280766" w:rsidRPr="000E0CE4" w:rsidRDefault="00280766" w:rsidP="00DA56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0.6</w:t>
            </w:r>
          </w:p>
        </w:tc>
        <w:tc>
          <w:tcPr>
            <w:tcW w:w="708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709" w:type="dxa"/>
            <w:vAlign w:val="center"/>
          </w:tcPr>
          <w:p w:rsidR="00280766" w:rsidRPr="000E0CE4" w:rsidRDefault="00280766" w:rsidP="009940FC">
            <w:pPr>
              <w:jc w:val="center"/>
              <w:rPr>
                <w:sz w:val="20"/>
                <w:szCs w:val="20"/>
              </w:rPr>
            </w:pPr>
          </w:p>
        </w:tc>
      </w:tr>
    </w:tbl>
    <w:p w:rsidR="000F37FC" w:rsidRPr="007F4543" w:rsidRDefault="000F37FC" w:rsidP="000F37FC">
      <w:pPr>
        <w:rPr>
          <w:sz w:val="18"/>
          <w:szCs w:val="18"/>
        </w:rPr>
      </w:pPr>
      <w:r w:rsidRPr="007F4543">
        <w:rPr>
          <w:sz w:val="18"/>
          <w:szCs w:val="18"/>
        </w:rPr>
        <w:t>Условные обозначения: m – интервал измерения</w:t>
      </w:r>
      <w:r w:rsidR="001E6959" w:rsidRPr="007F4543">
        <w:rPr>
          <w:sz w:val="18"/>
          <w:szCs w:val="18"/>
        </w:rPr>
        <w:t xml:space="preserve"> в соответствии с </w:t>
      </w:r>
      <w:r w:rsidR="00DB48EA" w:rsidRPr="007F4543">
        <w:rPr>
          <w:sz w:val="18"/>
          <w:szCs w:val="18"/>
        </w:rPr>
        <w:t xml:space="preserve">МИ </w:t>
      </w:r>
      <w:r w:rsidR="00244693" w:rsidRPr="007F4543">
        <w:rPr>
          <w:sz w:val="18"/>
          <w:szCs w:val="18"/>
        </w:rPr>
        <w:t>ПЭМ50</w:t>
      </w:r>
      <w:r w:rsidR="00DB48EA" w:rsidRPr="007F4543">
        <w:rPr>
          <w:sz w:val="18"/>
          <w:szCs w:val="18"/>
        </w:rPr>
        <w:t>.ИНТ-0</w:t>
      </w:r>
      <w:r w:rsidR="00076987" w:rsidRPr="00076987">
        <w:rPr>
          <w:sz w:val="18"/>
          <w:szCs w:val="18"/>
        </w:rPr>
        <w:t>8</w:t>
      </w:r>
      <w:r w:rsidR="00DB48EA" w:rsidRPr="007F4543">
        <w:rPr>
          <w:sz w:val="18"/>
          <w:szCs w:val="18"/>
        </w:rPr>
        <w:t>.01-2018</w:t>
      </w:r>
      <w:r w:rsidR="001E6959" w:rsidRPr="007F4543">
        <w:rPr>
          <w:sz w:val="18"/>
          <w:szCs w:val="18"/>
        </w:rPr>
        <w:t>;</w:t>
      </w:r>
      <w:r w:rsidR="00281E20" w:rsidRPr="007F4543">
        <w:rPr>
          <w:sz w:val="18"/>
          <w:szCs w:val="18"/>
        </w:rPr>
        <w:t xml:space="preserve"> h – высота точки измерения</w:t>
      </w:r>
      <w:r w:rsidR="00FD7BF1" w:rsidRPr="007F4543">
        <w:rPr>
          <w:sz w:val="18"/>
          <w:szCs w:val="18"/>
        </w:rPr>
        <w:t xml:space="preserve"> в ме</w:t>
      </w:r>
      <w:r w:rsidR="00FD7BF1" w:rsidRPr="007F4543">
        <w:rPr>
          <w:sz w:val="18"/>
          <w:szCs w:val="18"/>
        </w:rPr>
        <w:t>т</w:t>
      </w:r>
      <w:r w:rsidR="00FD7BF1" w:rsidRPr="007F4543">
        <w:rPr>
          <w:sz w:val="18"/>
          <w:szCs w:val="18"/>
        </w:rPr>
        <w:t>рах или часть тела (при локальном воздействии)</w:t>
      </w:r>
      <w:r w:rsidR="00281E20" w:rsidRPr="007F4543">
        <w:rPr>
          <w:sz w:val="18"/>
          <w:szCs w:val="18"/>
        </w:rPr>
        <w:t>;</w:t>
      </w:r>
      <w:r w:rsidR="001E6959" w:rsidRPr="007F4543">
        <w:rPr>
          <w:sz w:val="18"/>
          <w:szCs w:val="18"/>
        </w:rPr>
        <w:t xml:space="preserve"> Tm – </w:t>
      </w:r>
      <w:r w:rsidR="005B055C" w:rsidRPr="007F4543">
        <w:rPr>
          <w:sz w:val="18"/>
          <w:szCs w:val="18"/>
        </w:rPr>
        <w:t>время интервала m; U095 - расширенная неопределенность для P=0.95; КУТ – класс условий труда.</w:t>
      </w:r>
    </w:p>
    <w:p w:rsidR="00941D54" w:rsidRPr="007F4543" w:rsidRDefault="00941D54" w:rsidP="00941D54">
      <w:pPr>
        <w:pStyle w:val="a6"/>
      </w:pPr>
      <w:r w:rsidRPr="007F4543">
        <w:t>11. Результат оценки вредных и (или) опасных производственных факторов:</w:t>
      </w:r>
    </w:p>
    <w:tbl>
      <w:tblPr>
        <w:tblW w:w="5017" w:type="pct"/>
        <w:jc w:val="center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9"/>
        <w:gridCol w:w="4407"/>
        <w:gridCol w:w="567"/>
        <w:gridCol w:w="1134"/>
        <w:gridCol w:w="850"/>
        <w:gridCol w:w="872"/>
        <w:gridCol w:w="1396"/>
        <w:gridCol w:w="690"/>
      </w:tblGrid>
      <w:tr w:rsidR="00FC6F0A" w:rsidRPr="007F4543" w:rsidTr="00FC6F0A">
        <w:trPr>
          <w:jc w:val="center"/>
        </w:trPr>
        <w:tc>
          <w:tcPr>
            <w:tcW w:w="539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75" w:name="kut_table"/>
            <w:bookmarkStart w:id="76" w:name="kut_table_num_table_col"/>
            <w:bookmarkEnd w:id="75"/>
            <w:bookmarkEnd w:id="76"/>
            <w:r w:rsidRPr="007F4543">
              <w:rPr>
                <w:sz w:val="18"/>
                <w:szCs w:val="18"/>
              </w:rPr>
              <w:t>№ п/п</w:t>
            </w:r>
          </w:p>
        </w:tc>
        <w:tc>
          <w:tcPr>
            <w:tcW w:w="4407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77" w:name="kut_table_param_table_col"/>
            <w:bookmarkEnd w:id="77"/>
            <w:r w:rsidRPr="007F4543">
              <w:rPr>
                <w:sz w:val="18"/>
                <w:szCs w:val="18"/>
              </w:rPr>
              <w:t>Наименование параметра ПЭП 50 Гц</w:t>
            </w:r>
          </w:p>
        </w:tc>
        <w:tc>
          <w:tcPr>
            <w:tcW w:w="567" w:type="dxa"/>
            <w:vAlign w:val="center"/>
          </w:tcPr>
          <w:p w:rsidR="00FC6F0A" w:rsidRPr="007F4543" w:rsidRDefault="00FC6F0A" w:rsidP="00FC6F0A">
            <w:pPr>
              <w:pStyle w:val="a8"/>
              <w:suppressAutoHyphens/>
            </w:pPr>
            <w:bookmarkStart w:id="78" w:name="kut_table_m_table_col"/>
            <w:bookmarkEnd w:id="78"/>
            <w:r w:rsidRPr="007F4543">
              <w:t>№ m</w:t>
            </w:r>
          </w:p>
        </w:tc>
        <w:tc>
          <w:tcPr>
            <w:tcW w:w="1134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79" w:name="kut_table_fact_table_col"/>
            <w:bookmarkEnd w:id="79"/>
            <w:r w:rsidRPr="007F4543">
              <w:t>Xmax</w:t>
            </w:r>
          </w:p>
        </w:tc>
        <w:tc>
          <w:tcPr>
            <w:tcW w:w="850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80" w:name="kut_table_unc_table_col"/>
            <w:bookmarkEnd w:id="80"/>
            <w:r w:rsidRPr="007F4543">
              <w:t>U095</w:t>
            </w:r>
          </w:p>
        </w:tc>
        <w:tc>
          <w:tcPr>
            <w:tcW w:w="872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81" w:name="kut_table_pdu_table_col"/>
            <w:bookmarkEnd w:id="81"/>
            <w:r w:rsidRPr="007F4543">
              <w:t>ПДУ</w:t>
            </w:r>
          </w:p>
        </w:tc>
        <w:tc>
          <w:tcPr>
            <w:tcW w:w="1396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82" w:name="kut_table_otkl_table_col"/>
            <w:bookmarkEnd w:id="82"/>
            <w:r w:rsidRPr="007F4543">
              <w:t>Отклонение</w:t>
            </w:r>
            <w:r w:rsidRPr="007F4543">
              <w:br/>
              <w:t>(Xmax</w:t>
            </w:r>
            <w:r w:rsidR="009A7DD5" w:rsidRPr="007F4543">
              <w:t>/</w:t>
            </w:r>
            <w:r w:rsidRPr="007F4543">
              <w:t>ПДУ)</w:t>
            </w:r>
          </w:p>
        </w:tc>
        <w:tc>
          <w:tcPr>
            <w:tcW w:w="690" w:type="dxa"/>
            <w:vAlign w:val="center"/>
          </w:tcPr>
          <w:p w:rsidR="00FC6F0A" w:rsidRPr="007F4543" w:rsidRDefault="00FC6F0A" w:rsidP="00941D54">
            <w:pPr>
              <w:pStyle w:val="a8"/>
              <w:suppressAutoHyphens/>
            </w:pPr>
            <w:bookmarkStart w:id="83" w:name="kut_table_kut_table_col"/>
            <w:bookmarkEnd w:id="83"/>
            <w:r w:rsidRPr="007F4543">
              <w:rPr>
                <w:sz w:val="18"/>
                <w:szCs w:val="18"/>
              </w:rPr>
              <w:t>КУТ</w:t>
            </w:r>
          </w:p>
        </w:tc>
      </w:tr>
      <w:tr w:rsidR="00280766" w:rsidRPr="007F4543" w:rsidTr="00FC6F0A">
        <w:trPr>
          <w:jc w:val="center"/>
        </w:trPr>
        <w:tc>
          <w:tcPr>
            <w:tcW w:w="539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407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bookmarkStart w:id="84" w:name="max_kut_izmE_z4398"/>
            <w:bookmarkEnd w:id="84"/>
            <w:r>
              <w:rPr>
                <w:sz w:val="18"/>
                <w:szCs w:val="18"/>
              </w:rPr>
              <w:t>Напряженность электрического поля, кВ/м</w:t>
            </w:r>
          </w:p>
        </w:tc>
        <w:tc>
          <w:tcPr>
            <w:tcW w:w="567" w:type="dxa"/>
            <w:vAlign w:val="center"/>
          </w:tcPr>
          <w:p w:rsidR="00280766" w:rsidRPr="007F4543" w:rsidRDefault="00280766" w:rsidP="00FC6F0A">
            <w:pPr>
              <w:pStyle w:val="a8"/>
              <w:suppressAutoHyphens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</w:pPr>
            <w:r>
              <w:t>0.04</w:t>
            </w:r>
          </w:p>
        </w:tc>
        <w:tc>
          <w:tcPr>
            <w:tcW w:w="850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</w:pPr>
            <w:r>
              <w:t>0.02</w:t>
            </w:r>
          </w:p>
        </w:tc>
        <w:tc>
          <w:tcPr>
            <w:tcW w:w="872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</w:pPr>
            <w:r>
              <w:t>5</w:t>
            </w:r>
          </w:p>
        </w:tc>
        <w:tc>
          <w:tcPr>
            <w:tcW w:w="1396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</w:pPr>
            <w:r>
              <w:t>0.01</w:t>
            </w:r>
          </w:p>
        </w:tc>
        <w:tc>
          <w:tcPr>
            <w:tcW w:w="690" w:type="dxa"/>
            <w:vAlign w:val="center"/>
          </w:tcPr>
          <w:p w:rsidR="00280766" w:rsidRPr="007F4543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280766" w:rsidRPr="007F4543" w:rsidTr="00FC6F0A">
        <w:trPr>
          <w:jc w:val="center"/>
        </w:trPr>
        <w:tc>
          <w:tcPr>
            <w:tcW w:w="539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407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bookmarkStart w:id="85" w:name="max_kut_izmH_z4398"/>
            <w:bookmarkEnd w:id="85"/>
            <w:r>
              <w:rPr>
                <w:sz w:val="18"/>
                <w:szCs w:val="18"/>
              </w:rPr>
              <w:t>Напряженность магнитного поля, А/м</w:t>
            </w:r>
          </w:p>
        </w:tc>
        <w:tc>
          <w:tcPr>
            <w:tcW w:w="567" w:type="dxa"/>
            <w:vAlign w:val="center"/>
          </w:tcPr>
          <w:p w:rsidR="00280766" w:rsidRDefault="00280766" w:rsidP="00FC6F0A">
            <w:pPr>
              <w:pStyle w:val="a8"/>
              <w:suppressAutoHyphens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0.4</w:t>
            </w:r>
          </w:p>
        </w:tc>
        <w:tc>
          <w:tcPr>
            <w:tcW w:w="850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0.2</w:t>
            </w:r>
          </w:p>
        </w:tc>
        <w:tc>
          <w:tcPr>
            <w:tcW w:w="872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1120</w:t>
            </w:r>
          </w:p>
        </w:tc>
        <w:tc>
          <w:tcPr>
            <w:tcW w:w="1396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0.0004</w:t>
            </w:r>
          </w:p>
        </w:tc>
        <w:tc>
          <w:tcPr>
            <w:tcW w:w="690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280766" w:rsidRPr="007F4543" w:rsidTr="00FC6F0A">
        <w:trPr>
          <w:jc w:val="center"/>
        </w:trPr>
        <w:tc>
          <w:tcPr>
            <w:tcW w:w="539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407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bookmarkStart w:id="86" w:name="max_kut_izmE_zF595"/>
            <w:bookmarkEnd w:id="86"/>
            <w:r>
              <w:rPr>
                <w:sz w:val="18"/>
                <w:szCs w:val="18"/>
              </w:rPr>
              <w:t>Напряженность электрического поля, кВ/м</w:t>
            </w:r>
          </w:p>
        </w:tc>
        <w:tc>
          <w:tcPr>
            <w:tcW w:w="567" w:type="dxa"/>
            <w:vAlign w:val="center"/>
          </w:tcPr>
          <w:p w:rsidR="00280766" w:rsidRDefault="00280766" w:rsidP="00FC6F0A">
            <w:pPr>
              <w:pStyle w:val="a8"/>
              <w:suppressAutoHyphens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0.05</w:t>
            </w:r>
          </w:p>
        </w:tc>
        <w:tc>
          <w:tcPr>
            <w:tcW w:w="850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0.02</w:t>
            </w:r>
          </w:p>
        </w:tc>
        <w:tc>
          <w:tcPr>
            <w:tcW w:w="872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5</w:t>
            </w:r>
          </w:p>
        </w:tc>
        <w:tc>
          <w:tcPr>
            <w:tcW w:w="1396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0.01</w:t>
            </w:r>
          </w:p>
        </w:tc>
        <w:tc>
          <w:tcPr>
            <w:tcW w:w="690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280766" w:rsidRPr="007F4543" w:rsidTr="00FC6F0A">
        <w:trPr>
          <w:jc w:val="center"/>
        </w:trPr>
        <w:tc>
          <w:tcPr>
            <w:tcW w:w="539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4407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bookmarkStart w:id="87" w:name="max_kut_izmH_zF595"/>
            <w:bookmarkEnd w:id="87"/>
            <w:r>
              <w:rPr>
                <w:sz w:val="18"/>
                <w:szCs w:val="18"/>
              </w:rPr>
              <w:t>Напряженность магнитного поля, А/м</w:t>
            </w:r>
          </w:p>
        </w:tc>
        <w:tc>
          <w:tcPr>
            <w:tcW w:w="567" w:type="dxa"/>
            <w:vAlign w:val="center"/>
          </w:tcPr>
          <w:p w:rsidR="00280766" w:rsidRDefault="00280766" w:rsidP="00FC6F0A">
            <w:pPr>
              <w:pStyle w:val="a8"/>
              <w:suppressAutoHyphens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0.6</w:t>
            </w:r>
          </w:p>
        </w:tc>
        <w:tc>
          <w:tcPr>
            <w:tcW w:w="850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0.2</w:t>
            </w:r>
          </w:p>
        </w:tc>
        <w:tc>
          <w:tcPr>
            <w:tcW w:w="872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3200</w:t>
            </w:r>
          </w:p>
        </w:tc>
        <w:tc>
          <w:tcPr>
            <w:tcW w:w="1396" w:type="dxa"/>
            <w:vAlign w:val="center"/>
          </w:tcPr>
          <w:p w:rsidR="00280766" w:rsidRDefault="00280766" w:rsidP="00941D54">
            <w:pPr>
              <w:pStyle w:val="a8"/>
              <w:suppressAutoHyphens/>
            </w:pPr>
            <w:r>
              <w:t>0.0002</w:t>
            </w:r>
          </w:p>
        </w:tc>
        <w:tc>
          <w:tcPr>
            <w:tcW w:w="690" w:type="dxa"/>
            <w:vAlign w:val="center"/>
          </w:tcPr>
          <w:p w:rsidR="00280766" w:rsidRDefault="00280766" w:rsidP="00941D54">
            <w:pPr>
              <w:pStyle w:val="a8"/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</w:tbl>
    <w:p w:rsidR="00941D54" w:rsidRPr="007F4543" w:rsidRDefault="00941D54" w:rsidP="00941D54">
      <w:pPr>
        <w:rPr>
          <w:sz w:val="18"/>
          <w:szCs w:val="18"/>
        </w:rPr>
      </w:pPr>
      <w:r w:rsidRPr="007F4543">
        <w:rPr>
          <w:sz w:val="18"/>
          <w:szCs w:val="18"/>
        </w:rPr>
        <w:t>Условные обозначения: Xmax – максимальное значение на интервале измерения; КУТ – класс условий труда.</w:t>
      </w:r>
    </w:p>
    <w:p w:rsidR="0081642C" w:rsidRPr="007F4543" w:rsidRDefault="00A13E3A" w:rsidP="0081642C">
      <w:pPr>
        <w:keepNext/>
        <w:spacing w:before="120"/>
        <w:rPr>
          <w:b/>
          <w:color w:val="000000"/>
        </w:rPr>
      </w:pPr>
      <w:r w:rsidRPr="007F4543">
        <w:rPr>
          <w:b/>
          <w:color w:val="000000"/>
        </w:rPr>
        <w:t>1</w:t>
      </w:r>
      <w:r w:rsidR="00116237">
        <w:rPr>
          <w:b/>
          <w:color w:val="000000"/>
        </w:rPr>
        <w:t>2</w:t>
      </w:r>
      <w:r w:rsidR="0081642C" w:rsidRPr="007F4543">
        <w:rPr>
          <w:b/>
          <w:color w:val="000000"/>
        </w:rPr>
        <w:t>. Сведения о лицах проводивших измерения:</w:t>
      </w:r>
    </w:p>
    <w:tbl>
      <w:tblPr>
        <w:tblStyle w:val="a5"/>
        <w:tblW w:w="10455" w:type="dxa"/>
        <w:tblLook w:val="01E0"/>
      </w:tblPr>
      <w:tblGrid>
        <w:gridCol w:w="407"/>
        <w:gridCol w:w="4096"/>
        <w:gridCol w:w="2976"/>
        <w:gridCol w:w="2976"/>
      </w:tblGrid>
      <w:tr w:rsidR="00A224DF" w:rsidRPr="007F4543" w:rsidTr="00A224DF">
        <w:tc>
          <w:tcPr>
            <w:tcW w:w="407" w:type="dxa"/>
            <w:vAlign w:val="center"/>
          </w:tcPr>
          <w:p w:rsidR="00A224DF" w:rsidRPr="007F4543" w:rsidRDefault="00A224DF" w:rsidP="0081642C">
            <w:pPr>
              <w:pStyle w:val="a8"/>
              <w:keepNext/>
            </w:pPr>
            <w:bookmarkStart w:id="88" w:name="pers_table2"/>
            <w:bookmarkStart w:id="89" w:name="pers_table2_num_table_col"/>
            <w:bookmarkEnd w:id="88"/>
            <w:bookmarkEnd w:id="89"/>
            <w:r w:rsidRPr="007F4543">
              <w:t>№</w:t>
            </w:r>
          </w:p>
        </w:tc>
        <w:tc>
          <w:tcPr>
            <w:tcW w:w="4096" w:type="dxa"/>
            <w:vAlign w:val="center"/>
          </w:tcPr>
          <w:p w:rsidR="00A224DF" w:rsidRPr="007F4543" w:rsidRDefault="00A224DF" w:rsidP="0081642C">
            <w:pPr>
              <w:pStyle w:val="a8"/>
              <w:keepNext/>
            </w:pPr>
            <w:bookmarkStart w:id="90" w:name="pers_table2_fio_table_col"/>
            <w:bookmarkEnd w:id="90"/>
            <w:r w:rsidRPr="007F4543">
              <w:t>Ф.И.О.</w:t>
            </w:r>
          </w:p>
        </w:tc>
        <w:tc>
          <w:tcPr>
            <w:tcW w:w="2976" w:type="dxa"/>
            <w:vAlign w:val="center"/>
          </w:tcPr>
          <w:p w:rsidR="00A224DF" w:rsidRPr="007F4543" w:rsidRDefault="00A224DF" w:rsidP="00A224DF">
            <w:pPr>
              <w:pStyle w:val="a8"/>
              <w:keepNext/>
            </w:pPr>
            <w:bookmarkStart w:id="91" w:name="pers_table2_state_table_col"/>
            <w:bookmarkEnd w:id="91"/>
            <w:r w:rsidRPr="007F4543">
              <w:t>Должность</w:t>
            </w:r>
          </w:p>
        </w:tc>
        <w:tc>
          <w:tcPr>
            <w:tcW w:w="2976" w:type="dxa"/>
            <w:vAlign w:val="center"/>
          </w:tcPr>
          <w:p w:rsidR="00A224DF" w:rsidRPr="007F4543" w:rsidRDefault="00A224DF" w:rsidP="0081642C">
            <w:pPr>
              <w:pStyle w:val="a8"/>
              <w:keepNext/>
            </w:pPr>
            <w:bookmarkStart w:id="92" w:name="pers_table2_zone_table_col"/>
            <w:bookmarkEnd w:id="92"/>
            <w:r w:rsidRPr="007F4543">
              <w:t>№ рабочей зоны из п.</w:t>
            </w:r>
            <w:r w:rsidR="005B7CCC" w:rsidRPr="007F4543">
              <w:t>9</w:t>
            </w:r>
          </w:p>
          <w:p w:rsidR="00A224DF" w:rsidRPr="007F4543" w:rsidRDefault="00A224DF" w:rsidP="0081642C">
            <w:pPr>
              <w:pStyle w:val="a8"/>
              <w:keepNext/>
            </w:pPr>
            <w:r w:rsidRPr="007F4543">
              <w:t>(прочерк – все рабочие зоны)</w:t>
            </w:r>
          </w:p>
        </w:tc>
      </w:tr>
      <w:tr w:rsidR="00584326" w:rsidRPr="007F4543" w:rsidTr="00A224DF">
        <w:tc>
          <w:tcPr>
            <w:tcW w:w="407" w:type="dxa"/>
            <w:vAlign w:val="center"/>
          </w:tcPr>
          <w:p w:rsidR="00584326" w:rsidRPr="007F4543" w:rsidRDefault="00584326" w:rsidP="0081642C">
            <w:pPr>
              <w:pStyle w:val="a8"/>
              <w:keepNext/>
            </w:pPr>
            <w:r>
              <w:t>1</w:t>
            </w:r>
          </w:p>
        </w:tc>
        <w:tc>
          <w:tcPr>
            <w:tcW w:w="4096" w:type="dxa"/>
            <w:vAlign w:val="center"/>
          </w:tcPr>
          <w:p w:rsidR="00584326" w:rsidRPr="00E82906" w:rsidRDefault="00E82906" w:rsidP="0081642C">
            <w:pPr>
              <w:pStyle w:val="a8"/>
              <w:keepNext/>
              <w:rPr>
                <w:lang w:val="en-US"/>
              </w:rPr>
            </w:pPr>
            <w:bookmarkStart w:id="93" w:name="pers_izm_id_1"/>
            <w:bookmarkEnd w:id="93"/>
            <w:r>
              <w:rPr>
                <w:lang w:val="en-US"/>
              </w:rPr>
              <w:t>xxx</w:t>
            </w:r>
          </w:p>
        </w:tc>
        <w:tc>
          <w:tcPr>
            <w:tcW w:w="2976" w:type="dxa"/>
            <w:vAlign w:val="center"/>
          </w:tcPr>
          <w:p w:rsidR="00584326" w:rsidRPr="00E82906" w:rsidRDefault="00E82906" w:rsidP="00A224DF">
            <w:pPr>
              <w:pStyle w:val="a8"/>
              <w:keepNext/>
              <w:rPr>
                <w:lang w:val="en-US"/>
              </w:rPr>
            </w:pPr>
            <w:r>
              <w:rPr>
                <w:lang w:val="en-US"/>
              </w:rPr>
              <w:t>xxx</w:t>
            </w:r>
          </w:p>
        </w:tc>
        <w:tc>
          <w:tcPr>
            <w:tcW w:w="2976" w:type="dxa"/>
            <w:vAlign w:val="center"/>
          </w:tcPr>
          <w:p w:rsidR="00584326" w:rsidRPr="007F4543" w:rsidRDefault="00584326" w:rsidP="0081642C">
            <w:pPr>
              <w:pStyle w:val="a8"/>
              <w:keepNext/>
            </w:pPr>
            <w:r>
              <w:t>-</w:t>
            </w:r>
          </w:p>
        </w:tc>
      </w:tr>
    </w:tbl>
    <w:p w:rsidR="0081642C" w:rsidRPr="007F4543" w:rsidRDefault="00153FBD" w:rsidP="0081642C">
      <w:pPr>
        <w:spacing w:before="120"/>
        <w:rPr>
          <w:b/>
          <w:color w:val="000000"/>
        </w:rPr>
      </w:pPr>
      <w:r w:rsidRPr="007F4543">
        <w:rPr>
          <w:b/>
          <w:color w:val="000000"/>
        </w:rPr>
        <w:t>1</w:t>
      </w:r>
      <w:r w:rsidR="00116237">
        <w:rPr>
          <w:b/>
          <w:color w:val="000000"/>
        </w:rPr>
        <w:t>3</w:t>
      </w:r>
      <w:r w:rsidR="0081642C" w:rsidRPr="007F4543">
        <w:rPr>
          <w:b/>
          <w:color w:val="000000"/>
        </w:rPr>
        <w:t xml:space="preserve">. </w:t>
      </w:r>
      <w:r w:rsidR="007035B1" w:rsidRPr="007F4543">
        <w:rPr>
          <w:b/>
          <w:color w:val="000000"/>
        </w:rPr>
        <w:t>Заключение.</w:t>
      </w:r>
    </w:p>
    <w:p w:rsidR="0081642C" w:rsidRPr="007F4543" w:rsidRDefault="00BC0582" w:rsidP="0081642C">
      <w:fldSimple w:instr=" DOCVARIABLE att_zakl \* MERGEFORMAT ">
        <w:r w:rsidR="002F10C0" w:rsidRPr="002F10C0">
          <w:rPr>
            <w:bCs/>
          </w:rPr>
          <w:t>-</w:t>
        </w:r>
        <w:r w:rsidR="002F10C0" w:rsidRPr="002F10C0">
          <w:t xml:space="preserve"> фактический уровень вредного фактора соответствует гигиеническим нормативам;</w:t>
        </w:r>
      </w:fldSimple>
      <w:r w:rsidR="0081642C" w:rsidRPr="007F4543">
        <w:br/>
        <w:t xml:space="preserve">- класс (подкласс) условий труда - </w:t>
      </w:r>
      <w:fldSimple w:instr=" DOCVARIABLE class \* MERGEFORMAT ">
        <w:r w:rsidR="00280766">
          <w:t>2</w:t>
        </w:r>
      </w:fldSimple>
    </w:p>
    <w:p w:rsidR="0081642C" w:rsidRPr="007F4543" w:rsidRDefault="0081642C" w:rsidP="0081642C">
      <w:pPr>
        <w:spacing w:before="120"/>
        <w:rPr>
          <w:b/>
          <w:color w:val="000000"/>
        </w:rPr>
      </w:pPr>
      <w:r w:rsidRPr="007F4543">
        <w:rPr>
          <w:b/>
          <w:color w:val="000000"/>
        </w:rPr>
        <w:t>1</w:t>
      </w:r>
      <w:r w:rsidR="00116237">
        <w:rPr>
          <w:b/>
          <w:color w:val="000000"/>
        </w:rPr>
        <w:t>4</w:t>
      </w:r>
      <w:r w:rsidRPr="007F4543">
        <w:rPr>
          <w:b/>
          <w:color w:val="000000"/>
        </w:rPr>
        <w:t>. Подписи лиц, проводивших измерения:</w:t>
      </w:r>
    </w:p>
    <w:tbl>
      <w:tblPr>
        <w:tblStyle w:val="a5"/>
        <w:tblW w:w="5350" w:type="dxa"/>
        <w:jc w:val="right"/>
        <w:tblInd w:w="-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842"/>
        <w:gridCol w:w="284"/>
        <w:gridCol w:w="3224"/>
      </w:tblGrid>
      <w:tr w:rsidR="0081642C" w:rsidRPr="00584326" w:rsidTr="0081642C">
        <w:trPr>
          <w:trHeight w:val="284"/>
          <w:jc w:val="right"/>
        </w:trPr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284" w:type="dxa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3224" w:type="dxa"/>
            <w:tcBorders>
              <w:bottom w:val="single" w:sz="4" w:space="0" w:color="auto"/>
            </w:tcBorders>
            <w:vAlign w:val="center"/>
          </w:tcPr>
          <w:p w:rsidR="0081642C" w:rsidRPr="00584326" w:rsidRDefault="0081642C" w:rsidP="0081642C">
            <w:pPr>
              <w:pStyle w:val="a8"/>
            </w:pPr>
          </w:p>
        </w:tc>
      </w:tr>
      <w:tr w:rsidR="0081642C" w:rsidRPr="007F4543" w:rsidTr="00584326">
        <w:trPr>
          <w:trHeight w:val="284"/>
          <w:jc w:val="right"/>
        </w:trPr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vertAlign w:val="superscript"/>
              </w:rPr>
            </w:pPr>
            <w:bookmarkStart w:id="94" w:name="sign_table_izm_sign_table_col"/>
            <w:bookmarkEnd w:id="94"/>
            <w:r w:rsidRPr="007F4543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vertAlign w:val="superscript"/>
              </w:rPr>
            </w:pPr>
            <w:bookmarkStart w:id="95" w:name="izm_sign"/>
            <w:bookmarkStart w:id="96" w:name="sign_table_izm"/>
            <w:bookmarkEnd w:id="95"/>
            <w:bookmarkEnd w:id="96"/>
          </w:p>
        </w:tc>
        <w:tc>
          <w:tcPr>
            <w:tcW w:w="32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vertAlign w:val="superscript"/>
              </w:rPr>
            </w:pPr>
            <w:bookmarkStart w:id="97" w:name="sign_table_izm_fio_table_col"/>
            <w:bookmarkEnd w:id="97"/>
            <w:r w:rsidRPr="007F4543">
              <w:rPr>
                <w:vertAlign w:val="superscript"/>
              </w:rPr>
              <w:t>(Ф.И.О.)</w:t>
            </w:r>
          </w:p>
        </w:tc>
      </w:tr>
    </w:tbl>
    <w:p w:rsidR="0081642C" w:rsidRPr="007F4543" w:rsidRDefault="0081642C" w:rsidP="0081642C">
      <w:pPr>
        <w:rPr>
          <w:b/>
          <w:color w:val="000000"/>
        </w:rPr>
      </w:pPr>
      <w:r w:rsidRPr="007F4543">
        <w:rPr>
          <w:b/>
          <w:color w:val="000000"/>
        </w:rPr>
        <w:t>1</w:t>
      </w:r>
      <w:r w:rsidR="00116237">
        <w:rPr>
          <w:b/>
          <w:color w:val="000000"/>
        </w:rPr>
        <w:t>5</w:t>
      </w:r>
      <w:r w:rsidRPr="007F4543">
        <w:rPr>
          <w:b/>
          <w:color w:val="000000"/>
        </w:rPr>
        <w:t>. Эксперт(ы) по проведению специальной оценки условий труда:</w:t>
      </w:r>
    </w:p>
    <w:tbl>
      <w:tblPr>
        <w:tblStyle w:val="a5"/>
        <w:tblW w:w="10311" w:type="dxa"/>
        <w:jc w:val="right"/>
        <w:tblInd w:w="1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700"/>
        <w:gridCol w:w="284"/>
        <w:gridCol w:w="2693"/>
        <w:gridCol w:w="284"/>
        <w:gridCol w:w="1806"/>
        <w:gridCol w:w="283"/>
        <w:gridCol w:w="3261"/>
      </w:tblGrid>
      <w:tr w:rsidR="0081642C" w:rsidRPr="00584326" w:rsidTr="0081642C">
        <w:trPr>
          <w:trHeight w:val="284"/>
          <w:jc w:val="right"/>
        </w:trPr>
        <w:tc>
          <w:tcPr>
            <w:tcW w:w="1700" w:type="dxa"/>
            <w:tcBorders>
              <w:bottom w:val="single" w:sz="4" w:space="0" w:color="auto"/>
            </w:tcBorders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284" w:type="dxa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1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642C" w:rsidRPr="00584326" w:rsidRDefault="0081642C" w:rsidP="0081642C">
            <w:pPr>
              <w:pStyle w:val="a8"/>
            </w:pPr>
          </w:p>
        </w:tc>
      </w:tr>
      <w:tr w:rsidR="0081642C" w:rsidRPr="007F4543" w:rsidTr="00584326">
        <w:trPr>
          <w:trHeight w:val="284"/>
          <w:jc w:val="right"/>
        </w:trPr>
        <w:tc>
          <w:tcPr>
            <w:tcW w:w="170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  <w:bookmarkStart w:id="98" w:name="sign_table_exp_rnum_table_col"/>
            <w:bookmarkEnd w:id="98"/>
            <w:r w:rsidRPr="007F4543">
              <w:rPr>
                <w:vertAlign w:val="superscript"/>
              </w:rPr>
              <w:t>(№ в реестре)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  <w:bookmarkStart w:id="99" w:name="sign_table_exp_state_table_col"/>
            <w:bookmarkEnd w:id="99"/>
            <w:r w:rsidRPr="007F4543"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</w:p>
        </w:tc>
        <w:tc>
          <w:tcPr>
            <w:tcW w:w="18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  <w:r w:rsidRPr="007F4543">
              <w:rPr>
                <w:vertAlign w:val="superscript"/>
              </w:rPr>
              <w:t>(подпись)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  <w:bookmarkStart w:id="100" w:name="fio_users"/>
            <w:bookmarkStart w:id="101" w:name="sign_table_exp"/>
            <w:bookmarkEnd w:id="100"/>
            <w:bookmarkEnd w:id="101"/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642C" w:rsidRPr="007F4543" w:rsidRDefault="0081642C" w:rsidP="0081642C">
            <w:pPr>
              <w:pStyle w:val="a8"/>
              <w:rPr>
                <w:b/>
                <w:vertAlign w:val="superscript"/>
              </w:rPr>
            </w:pPr>
            <w:bookmarkStart w:id="102" w:name="sign_table_exp_fio_table_col"/>
            <w:bookmarkEnd w:id="102"/>
            <w:r w:rsidRPr="007F4543">
              <w:rPr>
                <w:vertAlign w:val="superscript"/>
              </w:rPr>
              <w:t>(Ф.И.О.)</w:t>
            </w:r>
          </w:p>
        </w:tc>
      </w:tr>
    </w:tbl>
    <w:p w:rsidR="0081642C" w:rsidRPr="007F4543" w:rsidRDefault="0081642C" w:rsidP="00B4633B">
      <w:pPr>
        <w:pBdr>
          <w:bottom w:val="single" w:sz="4" w:space="1" w:color="auto"/>
        </w:pBdr>
        <w:ind w:left="2268" w:right="2833"/>
        <w:jc w:val="center"/>
      </w:pPr>
    </w:p>
    <w:p w:rsidR="00B4633B" w:rsidRPr="007F4543" w:rsidRDefault="004148DB" w:rsidP="008928FB">
      <w:pPr>
        <w:tabs>
          <w:tab w:val="left" w:pos="7371"/>
        </w:tabs>
        <w:ind w:left="2268" w:right="2833"/>
        <w:jc w:val="center"/>
        <w:rPr>
          <w:sz w:val="18"/>
          <w:szCs w:val="18"/>
        </w:rPr>
      </w:pPr>
      <w:r w:rsidRPr="007F4543">
        <w:rPr>
          <w:sz w:val="18"/>
          <w:szCs w:val="18"/>
        </w:rPr>
        <w:t>Окончание протокола</w:t>
      </w:r>
    </w:p>
    <w:sectPr w:rsidR="00B4633B" w:rsidRPr="007F4543" w:rsidSect="00FB001B">
      <w:footerReference w:type="default" r:id="rId6"/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367" w:rsidRDefault="003D7367" w:rsidP="0076042D">
      <w:pPr>
        <w:pStyle w:val="a9"/>
      </w:pPr>
      <w:r>
        <w:separator/>
      </w:r>
    </w:p>
  </w:endnote>
  <w:endnote w:type="continuationSeparator" w:id="1">
    <w:p w:rsidR="003D7367" w:rsidRDefault="003D7367" w:rsidP="0076042D">
      <w:pPr>
        <w:pStyle w:val="a9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5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4821"/>
      <w:gridCol w:w="784"/>
      <w:gridCol w:w="4815"/>
    </w:tblGrid>
    <w:tr w:rsidR="00941D54" w:rsidTr="0076042D">
      <w:tc>
        <w:tcPr>
          <w:tcW w:w="4428" w:type="dxa"/>
        </w:tcPr>
        <w:p w:rsidR="00941D54" w:rsidRPr="003D5592" w:rsidRDefault="005A70CA" w:rsidP="0076042D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Протокол № 01.04.00.121-282- Э50</w:t>
          </w:r>
        </w:p>
      </w:tc>
      <w:tc>
        <w:tcPr>
          <w:tcW w:w="720" w:type="dxa"/>
        </w:tcPr>
        <w:p w:rsidR="00941D54" w:rsidRPr="009E2A4C" w:rsidRDefault="00941D54" w:rsidP="0076042D">
          <w:pPr>
            <w:jc w:val="center"/>
            <w:rPr>
              <w:sz w:val="20"/>
              <w:szCs w:val="20"/>
            </w:rPr>
          </w:pPr>
          <w:bookmarkStart w:id="103" w:name="kolontitul2"/>
          <w:bookmarkEnd w:id="103"/>
        </w:p>
      </w:tc>
      <w:tc>
        <w:tcPr>
          <w:tcW w:w="4423" w:type="dxa"/>
        </w:tcPr>
        <w:p w:rsidR="00941D54" w:rsidRPr="009E2A4C" w:rsidRDefault="00941D54" w:rsidP="0076042D">
          <w:pPr>
            <w:pStyle w:val="ac"/>
            <w:jc w:val="right"/>
            <w:rPr>
              <w:sz w:val="20"/>
              <w:szCs w:val="20"/>
              <w:lang w:val="en-US"/>
            </w:rPr>
          </w:pPr>
          <w:r w:rsidRPr="009E2A4C">
            <w:rPr>
              <w:rStyle w:val="ad"/>
              <w:sz w:val="20"/>
              <w:szCs w:val="20"/>
            </w:rPr>
            <w:t xml:space="preserve">Стр. </w:t>
          </w:r>
          <w:r w:rsidR="00BC0582" w:rsidRPr="009E2A4C">
            <w:rPr>
              <w:rStyle w:val="ad"/>
              <w:sz w:val="20"/>
              <w:szCs w:val="20"/>
            </w:rPr>
            <w:fldChar w:fldCharType="begin"/>
          </w:r>
          <w:r w:rsidRPr="009E2A4C">
            <w:rPr>
              <w:rStyle w:val="ad"/>
              <w:sz w:val="20"/>
              <w:szCs w:val="20"/>
            </w:rPr>
            <w:instrText xml:space="preserve">PAGE  </w:instrText>
          </w:r>
          <w:r w:rsidR="00BC0582" w:rsidRPr="009E2A4C">
            <w:rPr>
              <w:rStyle w:val="ad"/>
              <w:sz w:val="20"/>
              <w:szCs w:val="20"/>
            </w:rPr>
            <w:fldChar w:fldCharType="separate"/>
          </w:r>
          <w:r w:rsidR="00E82906">
            <w:rPr>
              <w:rStyle w:val="ad"/>
              <w:noProof/>
              <w:sz w:val="20"/>
              <w:szCs w:val="20"/>
            </w:rPr>
            <w:t>1</w:t>
          </w:r>
          <w:r w:rsidR="00BC0582" w:rsidRPr="009E2A4C">
            <w:rPr>
              <w:rStyle w:val="ad"/>
              <w:sz w:val="20"/>
              <w:szCs w:val="20"/>
            </w:rPr>
            <w:fldChar w:fldCharType="end"/>
          </w:r>
          <w:r w:rsidRPr="009E2A4C">
            <w:rPr>
              <w:rStyle w:val="ad"/>
              <w:sz w:val="20"/>
              <w:szCs w:val="20"/>
            </w:rPr>
            <w:t xml:space="preserve"> из </w:t>
          </w:r>
          <w:fldSimple w:instr=" SECTIONPAGES   \* MERGEFORMAT ">
            <w:r w:rsidR="00E82906" w:rsidRPr="00E82906">
              <w:rPr>
                <w:rStyle w:val="ad"/>
                <w:noProof/>
                <w:sz w:val="20"/>
              </w:rPr>
              <w:t>3</w:t>
            </w:r>
          </w:fldSimple>
          <w:r w:rsidRPr="009E2A4C">
            <w:rPr>
              <w:rStyle w:val="ad"/>
              <w:sz w:val="20"/>
              <w:szCs w:val="20"/>
            </w:rPr>
            <w:t xml:space="preserve"> </w:t>
          </w:r>
        </w:p>
      </w:tc>
    </w:tr>
  </w:tbl>
  <w:p w:rsidR="00941D54" w:rsidRDefault="00941D5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367" w:rsidRDefault="003D7367" w:rsidP="0076042D">
      <w:pPr>
        <w:pStyle w:val="a9"/>
      </w:pPr>
      <w:r>
        <w:separator/>
      </w:r>
    </w:p>
  </w:footnote>
  <w:footnote w:type="continuationSeparator" w:id="1">
    <w:p w:rsidR="003D7367" w:rsidRDefault="003D7367" w:rsidP="0076042D">
      <w:pPr>
        <w:pStyle w:val="a9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autoHyphenation/>
  <w:hyphenationZone w:val="357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docVars>
    <w:docVar w:name="anal_rms" w:val="  Отсутствуют"/>
    <w:docVar w:name="att_date" w:val="    "/>
    <w:docVar w:name="att_num" w:val="    "/>
    <w:docVar w:name="att_org" w:val="    "/>
    <w:docVar w:name="att_org_adr" w:val="426008, Удмуртская Республика, г. Ижевск, ул. Пушкинская, д. 231, оф. 1"/>
    <w:docVar w:name="att_org_dop" w:val="Общество с ограниченной ответственностью &quot;Центр аттестации рабочих мест&quot; (ООО &quot;Центр аттестации рабочих мест&quot;) Юр.адрес/место нахождения юридического лица: 426008, Удмуртская Республика, г. Ижевск, ул. Пушкинская, д. 231, оф.1.&#10;Измерительная лаборатория Общества с ограниченной ответственностью &quot;Центр аттестации рабочих мест&quot;&#10;Адрес места осуществления деятельности: 426008, Удмуртская Республика, г. Ижевск, ул. Пушкинская, д. 231, оф. 1; тел./факс 8(3412)93-03-16, e-mail: info@davers.ru.&#10;Регистрационный номер в реестре организаций, проводящих специальную оценку условий труда - 359 от 07.09.2016"/>
    <w:docVar w:name="att_org_name" w:val="Общество с ограниченной ответственностью &quot;Центр аттестации рабочих мест&quot;"/>
    <w:docVar w:name="att_org_reg_date" w:val="07.09.2016"/>
    <w:docVar w:name="att_org_reg_num" w:val="359"/>
    <w:docVar w:name="att_zakl" w:val="- фактический уровень вредного фактора соответствует гигиеническим нормативам;"/>
    <w:docVar w:name="ceh_info" w:val=" Отсутствует"/>
    <w:docVar w:name="class" w:val="2"/>
    <w:docVar w:name="co_classes" w:val="   "/>
    <w:docVar w:name="codeok" w:val=" 19861 "/>
    <w:docVar w:name="codeok " w:val="    "/>
    <w:docVar w:name="col18" w:val=" 0 "/>
    <w:docVar w:name="colrab" w:val=" 1 "/>
    <w:docVar w:name="colrab_anal" w:val=" 1 "/>
    <w:docVar w:name="colraball" w:val="    "/>
    <w:docVar w:name="colwom" w:val=" 0 "/>
    <w:docVar w:name="D_dog" w:val="16.01.2017"/>
    <w:docVar w:name="D_prikaz" w:val="09.01.2017"/>
    <w:docVar w:name="dn_zones_doc" w:val="Отсутствует "/>
    <w:docVar w:name="emp_h0_z4398" w:val="0"/>
    <w:docVar w:name="emp_h0_zF595" w:val="0"/>
    <w:docVar w:name="emp_h17_z4398" w:val="0"/>
    <w:docVar w:name="emp_h17_zF595" w:val="0"/>
    <w:docVar w:name="emp_prefix" w:val="emp50_"/>
    <w:docVar w:name="emp50_e_p_norm4398" w:val="param_idemp50_e1"/>
    <w:docVar w:name="emp50_e_p_normF595" w:val="param_idemp50_e1"/>
    <w:docVar w:name="emp50_h_p_norm4398" w:val="param_idemp50_h2"/>
    <w:docVar w:name="emp50_h_p_normF595" w:val="param_idemp50_h2"/>
    <w:docVar w:name="fac_ids2019" w:val="10~11"/>
    <w:docVar w:name="fac_name" w:val="ЭМП50"/>
    <w:docVar w:name="fac_name2" w:val="ЭМП_50"/>
    <w:docVar w:name="facid" w:val="9"/>
    <w:docVar w:name="fact_adr" w:val="   "/>
    <w:docVar w:name="fill_date" w:val="31.01.2022"/>
    <w:docVar w:name="footer_num" w:val="Протокол № 01.04.00.121-282- Э50"/>
    <w:docVar w:name="form" w:val="4"/>
    <w:docVar w:name="hlp" w:val="3"/>
    <w:docVar w:name="imp_id10" w:val="emp50_e"/>
    <w:docVar w:name="imp_id11" w:val="emp50_h"/>
    <w:docVar w:name="izm_date" w:val="31.01.2022"/>
    <w:docVar w:name="izm_metod" w:val="    "/>
    <w:docVar w:name="izm_nd_new" w:val="- перечень используемых НД;"/>
    <w:docVar w:name="izm_time" w:val="0"/>
    <w:docVar w:name="izm_tools" w:val="    "/>
    <w:docVar w:name="measures" w:val=" "/>
    <w:docVar w:name="measures2" w:val=" "/>
    <w:docVar w:name="micro_results" w:val="-отсутствуют;"/>
    <w:docVar w:name="mp_imp_z4398" w:val="0"/>
    <w:docVar w:name="mp_imp_zF595" w:val="0"/>
    <w:docVar w:name="mp_loc_z4398" w:val="0"/>
    <w:docVar w:name="mp_loc_zF595" w:val="1"/>
    <w:docVar w:name="N_dog" w:val="282-03 СО"/>
    <w:docVar w:name="N_prikaz" w:val="77"/>
    <w:docVar w:name="nd_table3_id_91" w:val="emp50_e~emp50_h"/>
    <w:docVar w:name="num_doc" w:val="01.04.00.121-282- Э50"/>
    <w:docVar w:name="oborud" w:val="  "/>
    <w:docVar w:name="org_code" w:val="01"/>
    <w:docVar w:name="org_id" w:val="1"/>
    <w:docVar w:name="org_member_fio" w:val=" "/>
    <w:docVar w:name="org_member_state" w:val=" "/>
    <w:docVar w:name="osv_results" w:val="-отсутствуют;"/>
    <w:docVar w:name="osv_results2" w:val="reserve"/>
    <w:docVar w:name="osv_results3" w:val="reserve"/>
    <w:docVar w:name="param_idemp50_e1_limits" w:val="~"/>
    <w:docVar w:name="param_idemp50_e1_nd" w:val="70"/>
    <w:docVar w:name="param_idemp50_e1_nd2" w:val="91"/>
    <w:docVar w:name="param_idemp50_h2_limits" w:val="~"/>
    <w:docVar w:name="param_idemp50_h2_nd" w:val="70"/>
    <w:docVar w:name="param_idemp50_h2_nd2" w:val="91"/>
    <w:docVar w:name="pers_exp_id_1_guid" w:val="E0D71C6C8A1E44BB945D9BA5AD030146"/>
    <w:docVar w:name="pers_exp_id_1_snils" w:val="142-031-472 01"/>
    <w:docVar w:name="pers_exp_id_2_guid" w:val="end"/>
    <w:docVar w:name="pers_exp_id_2_snils" w:val="end"/>
    <w:docVar w:name="pers_izm_id_1_guid" w:val="E0D71C6C8A1E44BB945D9BA5AD030146"/>
    <w:docVar w:name="pers_izm_id_1_snils" w:val="142-031-472 01"/>
    <w:docVar w:name="pers_izm_id_2_guid" w:val="end"/>
    <w:docVar w:name="pers_izm_id_2_snils" w:val="end"/>
    <w:docVar w:name="query_date" w:val=" "/>
    <w:docVar w:name="raschet" w:val="   "/>
    <w:docVar w:name="rbtd_adr" w:val="Пермский край, г.Чайковский, ул. Ленина, 36, оф.1; 617750, Пермский край, Чайковский район, с. Фоки "/>
    <w:docVar w:name="rbtd_adr1" w:val="Пермский край, г.Чайковский, ул. Ленина, 36, оф.1"/>
    <w:docVar w:name="rbtd_adr2" w:val="617750, Пермский край, Чайковский район, с. Фоки"/>
    <w:docVar w:name="rbtd_contacts" w:val="zavod@chkz59.ru; 8(34241) 48-700; "/>
    <w:docVar w:name="rbtd_email" w:val="zavod@chkz59.ru"/>
    <w:docVar w:name="rbtd_fax" w:val=" "/>
    <w:docVar w:name="rbtd_inn" w:val="5920046414"/>
    <w:docVar w:name="rbtd_kpp" w:val=" "/>
    <w:docVar w:name="rbtd_name" w:val="ОБЩЕСТВО С ОГРАНИЧЕННОЙ ОТВЕТСТВЕННОСТЬЮ &quot;Чайковский кирпичный завод&quot; "/>
    <w:docVar w:name="rbtd_ogrn" w:val="1165958123231"/>
    <w:docVar w:name="rbtd_okato" w:val="57654101001"/>
    <w:docVar w:name="rbtd_okogu" w:val="4210014"/>
    <w:docVar w:name="rbtd_okpo" w:val="06207452"/>
    <w:docVar w:name="rbtd_okved" w:val="23.32"/>
    <w:docVar w:name="rbtd_phone" w:val="8(34241) 48-700"/>
    <w:docVar w:name="rbtd_sout_id" w:val=" "/>
    <w:docVar w:name="rm_guid" w:val="739CD233E4D048EB8C22BD9C1648670E"/>
    <w:docVar w:name="rm_id" w:val="142"/>
    <w:docVar w:name="rm_name" w:val=" Электромонтер по ремонту и обслуживанию электрооборудования "/>
    <w:docVar w:name="rm_number" w:val=" 01.04.00.121"/>
    <w:docVar w:name="si_err_flag_emp50b" w:val="0"/>
    <w:docVar w:name="si_err_flag_emp50e" w:val="0"/>
    <w:docVar w:name="si_err_flag_emp50h" w:val="0"/>
    <w:docVar w:name="si_err_proc_emp50b" w:val="0"/>
    <w:docVar w:name="si_err_proc_emp50e" w:val="0"/>
    <w:docVar w:name="si_err_proc_emp50h" w:val="0"/>
    <w:docVar w:name="si_err_val_emp50b" w:val="15 %"/>
    <w:docVar w:name="si_err_val_emp50e" w:val="15 %"/>
    <w:docVar w:name="si_err_val_emp50h" w:val="15 %"/>
    <w:docVar w:name="si_num1" w:val="0597E71491654799BD9E38296D7A96ED~624~11.10.2021-10.10.2022"/>
    <w:docVar w:name="si_num1_dates" w:val="11.10.2021-10.10.2022"/>
    <w:docVar w:name="si_num1_num_doc" w:val="С-ТТ/11-10-2021/101184242"/>
    <w:docVar w:name="si_num2" w:val="end"/>
    <w:docVar w:name="si_os_num1" w:val="DE03BD71B41A4CF78F3E2762B0A56C69~283~"/>
    <w:docVar w:name="si_os_num2" w:val="BC867617B34A472DBC6611DC021D2D34~43~14.09.2021-13.09.2022"/>
    <w:docVar w:name="si_os_num2_dates" w:val="14.09.2021-13.09.2022"/>
    <w:docVar w:name="si_os_num2_num_doc" w:val="С-АО/14-09-2021/94307568"/>
    <w:docVar w:name="si_os_num3" w:val="5B89E1883ABD40EA8659F867FF036C2C~2528~07.10.2021-06.10.2022"/>
    <w:docVar w:name="si_os_num3_dates" w:val="07.10.2021-06.10.2022"/>
    <w:docVar w:name="si_os_num3_num_doc" w:val="С-СП/07-10-2021/101673108"/>
    <w:docVar w:name="si_os_num4" w:val="end"/>
    <w:docVar w:name="sign_date" w:val="   "/>
    <w:docVar w:name="struct_info" w:val="    "/>
    <w:docVar w:name="template" w:val="emp50_prg2019_sout.dot"/>
    <w:docVar w:name="timesmena" w:val="480"/>
    <w:docVar w:name="tools" w:val="  "/>
    <w:docVar w:name="unc_kut_flag" w:val="0"/>
    <w:docVar w:name="version" w:val="51"/>
    <w:docVar w:name="zona_name" w:val="Щит управления (осмотр)"/>
    <w:docVar w:name="zona_time" w:val="10"/>
  </w:docVars>
  <w:rsids>
    <w:rsidRoot w:val="00584326"/>
    <w:rsid w:val="00025683"/>
    <w:rsid w:val="0004130D"/>
    <w:rsid w:val="00046815"/>
    <w:rsid w:val="0005566C"/>
    <w:rsid w:val="00057D8F"/>
    <w:rsid w:val="00060B6F"/>
    <w:rsid w:val="000624A8"/>
    <w:rsid w:val="00076987"/>
    <w:rsid w:val="000A0E83"/>
    <w:rsid w:val="000D1F5B"/>
    <w:rsid w:val="000E0734"/>
    <w:rsid w:val="000E0CE4"/>
    <w:rsid w:val="000F37FC"/>
    <w:rsid w:val="000F3C2A"/>
    <w:rsid w:val="00110025"/>
    <w:rsid w:val="00116237"/>
    <w:rsid w:val="001429B1"/>
    <w:rsid w:val="00153FBD"/>
    <w:rsid w:val="001607C8"/>
    <w:rsid w:val="001637F2"/>
    <w:rsid w:val="001E6959"/>
    <w:rsid w:val="001F4D8D"/>
    <w:rsid w:val="00222784"/>
    <w:rsid w:val="00230EE9"/>
    <w:rsid w:val="00234932"/>
    <w:rsid w:val="00244693"/>
    <w:rsid w:val="00244A60"/>
    <w:rsid w:val="00257877"/>
    <w:rsid w:val="0026242D"/>
    <w:rsid w:val="00280766"/>
    <w:rsid w:val="00281E20"/>
    <w:rsid w:val="002C5343"/>
    <w:rsid w:val="002E55C6"/>
    <w:rsid w:val="002E61D9"/>
    <w:rsid w:val="002F10C0"/>
    <w:rsid w:val="00305B2F"/>
    <w:rsid w:val="0032707B"/>
    <w:rsid w:val="0034507B"/>
    <w:rsid w:val="00367816"/>
    <w:rsid w:val="003876C3"/>
    <w:rsid w:val="003B1C63"/>
    <w:rsid w:val="003C24DB"/>
    <w:rsid w:val="003D7367"/>
    <w:rsid w:val="00402CAC"/>
    <w:rsid w:val="004148DB"/>
    <w:rsid w:val="00416DB6"/>
    <w:rsid w:val="00433EB8"/>
    <w:rsid w:val="00444410"/>
    <w:rsid w:val="00461141"/>
    <w:rsid w:val="004914EC"/>
    <w:rsid w:val="004A47AD"/>
    <w:rsid w:val="004C4DB2"/>
    <w:rsid w:val="004D27FC"/>
    <w:rsid w:val="004D719C"/>
    <w:rsid w:val="004E5296"/>
    <w:rsid w:val="004F5D59"/>
    <w:rsid w:val="00515319"/>
    <w:rsid w:val="00526504"/>
    <w:rsid w:val="00563E94"/>
    <w:rsid w:val="00576095"/>
    <w:rsid w:val="00584326"/>
    <w:rsid w:val="005A017E"/>
    <w:rsid w:val="005A3A36"/>
    <w:rsid w:val="005A70CA"/>
    <w:rsid w:val="005B055C"/>
    <w:rsid w:val="005B466C"/>
    <w:rsid w:val="005B7CCC"/>
    <w:rsid w:val="005B7FE8"/>
    <w:rsid w:val="005C0A9A"/>
    <w:rsid w:val="005E714A"/>
    <w:rsid w:val="00612626"/>
    <w:rsid w:val="006663A8"/>
    <w:rsid w:val="00684E42"/>
    <w:rsid w:val="0069682B"/>
    <w:rsid w:val="006C28B3"/>
    <w:rsid w:val="006F03FB"/>
    <w:rsid w:val="0070214B"/>
    <w:rsid w:val="007035B1"/>
    <w:rsid w:val="007049EB"/>
    <w:rsid w:val="00710271"/>
    <w:rsid w:val="00712E2E"/>
    <w:rsid w:val="00717C9F"/>
    <w:rsid w:val="00754D38"/>
    <w:rsid w:val="0076042D"/>
    <w:rsid w:val="007A36A9"/>
    <w:rsid w:val="007D1852"/>
    <w:rsid w:val="007D2CEA"/>
    <w:rsid w:val="007F4543"/>
    <w:rsid w:val="0081642C"/>
    <w:rsid w:val="00822EE4"/>
    <w:rsid w:val="00830CE0"/>
    <w:rsid w:val="008751FB"/>
    <w:rsid w:val="00883461"/>
    <w:rsid w:val="008928FB"/>
    <w:rsid w:val="00895C49"/>
    <w:rsid w:val="008A4326"/>
    <w:rsid w:val="008E68DE"/>
    <w:rsid w:val="0090588D"/>
    <w:rsid w:val="0092778A"/>
    <w:rsid w:val="00941D54"/>
    <w:rsid w:val="00967790"/>
    <w:rsid w:val="00981670"/>
    <w:rsid w:val="009940FC"/>
    <w:rsid w:val="009A7DD5"/>
    <w:rsid w:val="009E6CD9"/>
    <w:rsid w:val="00A05101"/>
    <w:rsid w:val="00A12349"/>
    <w:rsid w:val="00A13E3A"/>
    <w:rsid w:val="00A224DF"/>
    <w:rsid w:val="00A332AD"/>
    <w:rsid w:val="00A445CA"/>
    <w:rsid w:val="00A6145B"/>
    <w:rsid w:val="00A91908"/>
    <w:rsid w:val="00AA4551"/>
    <w:rsid w:val="00AA46ED"/>
    <w:rsid w:val="00AA4DCC"/>
    <w:rsid w:val="00AA546A"/>
    <w:rsid w:val="00AC7908"/>
    <w:rsid w:val="00AD14A4"/>
    <w:rsid w:val="00AD7C32"/>
    <w:rsid w:val="00AF796F"/>
    <w:rsid w:val="00B17D8A"/>
    <w:rsid w:val="00B210A8"/>
    <w:rsid w:val="00B44DD2"/>
    <w:rsid w:val="00B4633B"/>
    <w:rsid w:val="00BA5029"/>
    <w:rsid w:val="00BB445F"/>
    <w:rsid w:val="00BC0582"/>
    <w:rsid w:val="00BC13ED"/>
    <w:rsid w:val="00BC2F3C"/>
    <w:rsid w:val="00C02721"/>
    <w:rsid w:val="00C2664E"/>
    <w:rsid w:val="00C34FF0"/>
    <w:rsid w:val="00CA12B6"/>
    <w:rsid w:val="00CA5B86"/>
    <w:rsid w:val="00CE3307"/>
    <w:rsid w:val="00D673C9"/>
    <w:rsid w:val="00D76DF8"/>
    <w:rsid w:val="00D814B3"/>
    <w:rsid w:val="00D95917"/>
    <w:rsid w:val="00DA568C"/>
    <w:rsid w:val="00DB48EA"/>
    <w:rsid w:val="00DB5302"/>
    <w:rsid w:val="00DD3EE4"/>
    <w:rsid w:val="00DD6B1F"/>
    <w:rsid w:val="00E124F4"/>
    <w:rsid w:val="00E36337"/>
    <w:rsid w:val="00E7074F"/>
    <w:rsid w:val="00E751FE"/>
    <w:rsid w:val="00E82906"/>
    <w:rsid w:val="00EB72AD"/>
    <w:rsid w:val="00EC37A1"/>
    <w:rsid w:val="00EF3DC4"/>
    <w:rsid w:val="00F0244D"/>
    <w:rsid w:val="00F0409B"/>
    <w:rsid w:val="00F37F6C"/>
    <w:rsid w:val="00F76072"/>
    <w:rsid w:val="00FB001B"/>
    <w:rsid w:val="00FC0401"/>
    <w:rsid w:val="00FC6F0A"/>
    <w:rsid w:val="00FD0D10"/>
    <w:rsid w:val="00FD2BA8"/>
    <w:rsid w:val="00FD7BF1"/>
    <w:rsid w:val="00FE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2349"/>
    <w:rPr>
      <w:sz w:val="24"/>
      <w:szCs w:val="24"/>
    </w:rPr>
  </w:style>
  <w:style w:type="paragraph" w:styleId="1">
    <w:name w:val="heading 1"/>
    <w:basedOn w:val="a"/>
    <w:next w:val="a"/>
    <w:qFormat/>
    <w:rsid w:val="00367816"/>
    <w:pPr>
      <w:keepNext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FB001B"/>
    <w:rPr>
      <w:b/>
      <w:bCs/>
      <w:sz w:val="20"/>
      <w:szCs w:val="20"/>
    </w:rPr>
  </w:style>
  <w:style w:type="paragraph" w:customStyle="1" w:styleId="10">
    <w:name w:val="Стиль полужирный Черный все прописные По центру Перед:  10 пт"/>
    <w:basedOn w:val="a"/>
    <w:rsid w:val="00234932"/>
    <w:pPr>
      <w:spacing w:before="200"/>
      <w:jc w:val="center"/>
    </w:pPr>
    <w:rPr>
      <w:b/>
      <w:bCs/>
      <w:color w:val="000000"/>
      <w:szCs w:val="20"/>
    </w:rPr>
  </w:style>
  <w:style w:type="paragraph" w:styleId="a4">
    <w:name w:val="Body Text"/>
    <w:basedOn w:val="a"/>
    <w:rsid w:val="00234932"/>
    <w:pPr>
      <w:widowControl w:val="0"/>
      <w:jc w:val="both"/>
    </w:pPr>
    <w:rPr>
      <w:sz w:val="20"/>
      <w:szCs w:val="20"/>
      <w:lang w:eastAsia="zh-TW"/>
    </w:rPr>
  </w:style>
  <w:style w:type="table" w:styleId="a5">
    <w:name w:val="Table Grid"/>
    <w:basedOn w:val="a1"/>
    <w:rsid w:val="00FD2B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здел"/>
    <w:basedOn w:val="a"/>
    <w:link w:val="a7"/>
    <w:rsid w:val="0092778A"/>
    <w:pPr>
      <w:spacing w:before="60"/>
    </w:pPr>
    <w:rPr>
      <w:b/>
      <w:color w:val="000000"/>
    </w:rPr>
  </w:style>
  <w:style w:type="character" w:customStyle="1" w:styleId="a7">
    <w:name w:val="Раздел Знак"/>
    <w:basedOn w:val="a0"/>
    <w:link w:val="a6"/>
    <w:rsid w:val="0092778A"/>
    <w:rPr>
      <w:b/>
      <w:color w:val="000000"/>
      <w:sz w:val="24"/>
      <w:szCs w:val="24"/>
      <w:lang w:val="ru-RU" w:eastAsia="ru-RU" w:bidi="ar-SA"/>
    </w:rPr>
  </w:style>
  <w:style w:type="paragraph" w:customStyle="1" w:styleId="a8">
    <w:name w:val="Табличный"/>
    <w:basedOn w:val="a"/>
    <w:rsid w:val="00883461"/>
    <w:pPr>
      <w:jc w:val="center"/>
    </w:pPr>
    <w:rPr>
      <w:sz w:val="20"/>
      <w:szCs w:val="20"/>
    </w:rPr>
  </w:style>
  <w:style w:type="paragraph" w:customStyle="1" w:styleId="a9">
    <w:name w:val="Подписи"/>
    <w:basedOn w:val="a"/>
    <w:rsid w:val="00883461"/>
    <w:pPr>
      <w:jc w:val="center"/>
    </w:pPr>
    <w:rPr>
      <w:szCs w:val="20"/>
    </w:rPr>
  </w:style>
  <w:style w:type="character" w:customStyle="1" w:styleId="aa">
    <w:name w:val="Поле"/>
    <w:basedOn w:val="a0"/>
    <w:rsid w:val="001607C8"/>
    <w:rPr>
      <w:rFonts w:ascii="Times New Roman" w:hAnsi="Times New Roman"/>
      <w:sz w:val="24"/>
      <w:u w:val="single"/>
    </w:rPr>
  </w:style>
  <w:style w:type="paragraph" w:styleId="ab">
    <w:name w:val="header"/>
    <w:basedOn w:val="a"/>
    <w:rsid w:val="0076042D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76042D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76042D"/>
  </w:style>
  <w:style w:type="character" w:customStyle="1" w:styleId="markedcontent">
    <w:name w:val="markedcontent"/>
    <w:basedOn w:val="a0"/>
    <w:rsid w:val="002F10C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emp50_prg2019_sou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emp50_prg2019_sout</Template>
  <TotalTime>60</TotalTime>
  <Pages>3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ЭМП50</vt:lpstr>
    </vt:vector>
  </TitlesOfParts>
  <Company>att-support.ru</Company>
  <LinksUpToDate>false</LinksUpToDate>
  <CharactersWithSpaces>6847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ЭМП50</dc:title>
  <dc:creator>Снежана</dc:creator>
  <cp:lastModifiedBy>Снежана</cp:lastModifiedBy>
  <cp:revision>4</cp:revision>
  <dcterms:created xsi:type="dcterms:W3CDTF">2022-10-25T05:28:00Z</dcterms:created>
  <dcterms:modified xsi:type="dcterms:W3CDTF">2022-10-26T06:14:00Z</dcterms:modified>
</cp:coreProperties>
</file>